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2" w:rightFromText="142" w:vertAnchor="page" w:tblpY="2553"/>
        <w:tblOverlap w:val="never"/>
        <w:tblW w:w="5194" w:type="pct"/>
        <w:tblLook w:val="04A0" w:firstRow="1" w:lastRow="0" w:firstColumn="1" w:lastColumn="0" w:noHBand="0" w:noVBand="1"/>
      </w:tblPr>
      <w:tblGrid>
        <w:gridCol w:w="4888"/>
        <w:gridCol w:w="4534"/>
      </w:tblGrid>
      <w:tr w:rsidR="00AE17CA" w14:paraId="3F1D0102" w14:textId="77777777" w:rsidTr="00E13CB1">
        <w:trPr>
          <w:trHeight w:hRule="exact" w:val="1418"/>
        </w:trPr>
        <w:tc>
          <w:tcPr>
            <w:tcW w:w="5111" w:type="dxa"/>
            <w:shd w:val="clear" w:color="auto" w:fill="auto"/>
          </w:tcPr>
          <w:p w14:paraId="32A3894B" w14:textId="155B2BEE" w:rsidR="00AE17CA" w:rsidRPr="00862916" w:rsidRDefault="00057C82" w:rsidP="00494E03">
            <w:pPr>
              <w:rPr>
                <w:sz w:val="24"/>
                <w:szCs w:val="24"/>
              </w:rPr>
            </w:pPr>
            <w:r>
              <w:t xml:space="preserve">Til </w:t>
            </w:r>
            <w:r w:rsidR="00E13CB1">
              <w:t xml:space="preserve">de </w:t>
            </w:r>
            <w:r>
              <w:t>foresatte</w:t>
            </w:r>
            <w:r w:rsidR="00AE17CA" w:rsidRPr="00862916">
              <w:br/>
            </w:r>
            <w:sdt>
              <w:sdtPr>
                <w:tag w:val="ToReceivers.Address"/>
                <w:id w:val="10001"/>
                <w:lock w:val="contentLocked"/>
                <w:placeholder>
                  <w:docPart w:val="DefaultPlaceholder_1082065158"/>
                </w:placeholder>
                <w:dataBinding w:prefixMappings="xmlns:gbs='http://www.software-innovation.no/growBusinessDocument'" w:xpath="/gbs:GrowBusinessDocument/gbs:ToReceivers.Address[@gbs:key='10001']" w:storeItemID="{857C32D4-7B89-4A79-8321-A8F809C02387}"/>
                <w:text w:multiLine="1"/>
              </w:sdtPr>
              <w:sdtEndPr/>
              <w:sdtContent>
                <w:r>
                  <w:br/>
                  <w:t xml:space="preserve">  </w:t>
                </w:r>
              </w:sdtContent>
            </w:sdt>
            <w:r w:rsidR="00AE17CA">
              <w:br/>
            </w:r>
            <w:sdt>
              <w:sdtPr>
                <w:tag w:val="ToReceivers.Zip"/>
                <w:id w:val="10002"/>
                <w:lock w:val="contentLocked"/>
                <w:placeholder>
                  <w:docPart w:val="DefaultPlaceholder_1082065158"/>
                </w:placeholder>
                <w:dataBinding w:prefixMappings="xmlns:gbs='http://www.software-innovation.no/growBusinessDocument'" w:xpath="/gbs:GrowBusinessDocument/gbs:ToReceivers.Zip[@gbs:key='10002']" w:storeItemID="{857C32D4-7B89-4A79-8321-A8F809C02387}"/>
                <w:text/>
              </w:sdtPr>
              <w:sdtEndPr/>
              <w:sdtContent>
                <w:r>
                  <w:t xml:space="preserve">  </w:t>
                </w:r>
              </w:sdtContent>
            </w:sdt>
          </w:p>
        </w:tc>
        <w:tc>
          <w:tcPr>
            <w:tcW w:w="4535" w:type="dxa"/>
            <w:shd w:val="clear" w:color="auto" w:fill="auto"/>
          </w:tcPr>
          <w:tbl>
            <w:tblPr>
              <w:tblW w:w="4303" w:type="dxa"/>
              <w:tblInd w:w="3" w:type="dxa"/>
              <w:tblLook w:val="04A0" w:firstRow="1" w:lastRow="0" w:firstColumn="1" w:lastColumn="0" w:noHBand="0" w:noVBand="1"/>
            </w:tblPr>
            <w:tblGrid>
              <w:gridCol w:w="1467"/>
              <w:gridCol w:w="2836"/>
            </w:tblGrid>
            <w:tr w:rsidR="00AE17CA" w:rsidRPr="00653730" w14:paraId="513F32F0" w14:textId="77777777" w:rsidTr="003F4E96">
              <w:trPr>
                <w:trHeight w:val="255"/>
              </w:trPr>
              <w:tc>
                <w:tcPr>
                  <w:tcW w:w="1467" w:type="dxa"/>
                  <w:shd w:val="clear" w:color="auto" w:fill="auto"/>
                  <w:vAlign w:val="center"/>
                </w:tcPr>
                <w:p w14:paraId="46D6D352" w14:textId="77777777" w:rsidR="00AE17CA" w:rsidRPr="00653730" w:rsidRDefault="00AE17CA" w:rsidP="00FB4E05">
                  <w:pPr>
                    <w:framePr w:hSpace="142" w:wrap="around" w:vAnchor="page" w:hAnchor="text" w:y="2553"/>
                    <w:suppressOverlap/>
                    <w:rPr>
                      <w:sz w:val="18"/>
                      <w:szCs w:val="18"/>
                    </w:rPr>
                  </w:pPr>
                  <w:r w:rsidRPr="00653730">
                    <w:rPr>
                      <w:sz w:val="18"/>
                      <w:szCs w:val="18"/>
                    </w:rPr>
                    <w:t>Vår referanse:</w:t>
                  </w:r>
                </w:p>
              </w:tc>
              <w:sdt>
                <w:sdtPr>
                  <w:rPr>
                    <w:sz w:val="18"/>
                    <w:szCs w:val="18"/>
                  </w:rPr>
                  <w:tag w:val="DocumentNumber"/>
                  <w:id w:val="10003"/>
                  <w:lock w:val="sdtContentLocked"/>
                  <w:placeholder>
                    <w:docPart w:val="DefaultPlaceholder_1082065158"/>
                  </w:placeholder>
                  <w:dataBinding w:prefixMappings="xmlns:gbs='http://www.software-innovation.no/growBusinessDocument'" w:xpath="/gbs:GrowBusinessDocument/gbs:DocumentNumber[@gbs:key='10003']" w:storeItemID="{857C32D4-7B89-4A79-8321-A8F809C02387}"/>
                  <w:text/>
                </w:sdtPr>
                <w:sdtEndPr/>
                <w:sdtContent>
                  <w:tc>
                    <w:tcPr>
                      <w:tcW w:w="2836" w:type="dxa"/>
                      <w:shd w:val="clear" w:color="auto" w:fill="auto"/>
                      <w:vAlign w:val="center"/>
                    </w:tcPr>
                    <w:p w14:paraId="3A75B8CC" w14:textId="06BD37D0" w:rsidR="00AE17CA" w:rsidRPr="00653730" w:rsidRDefault="00057C82" w:rsidP="00FB4E05">
                      <w:pPr>
                        <w:framePr w:hSpace="142" w:wrap="around" w:vAnchor="page" w:hAnchor="text" w:y="2553"/>
                        <w:suppressOverlap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2022/02255-75</w:t>
                      </w:r>
                    </w:p>
                  </w:tc>
                </w:sdtContent>
              </w:sdt>
            </w:tr>
            <w:tr w:rsidR="00AE17CA" w:rsidRPr="00653730" w14:paraId="521D4952" w14:textId="77777777" w:rsidTr="003F4E96">
              <w:trPr>
                <w:trHeight w:val="255"/>
              </w:trPr>
              <w:tc>
                <w:tcPr>
                  <w:tcW w:w="1467" w:type="dxa"/>
                  <w:shd w:val="clear" w:color="auto" w:fill="auto"/>
                  <w:vAlign w:val="center"/>
                </w:tcPr>
                <w:p w14:paraId="0092104F" w14:textId="77777777" w:rsidR="00AE17CA" w:rsidRPr="00653730" w:rsidRDefault="00AE17CA" w:rsidP="00FB4E05">
                  <w:pPr>
                    <w:framePr w:hSpace="142" w:wrap="around" w:vAnchor="page" w:hAnchor="text" w:y="2553"/>
                    <w:suppressOverlap/>
                    <w:rPr>
                      <w:sz w:val="18"/>
                      <w:szCs w:val="18"/>
                    </w:rPr>
                  </w:pPr>
                  <w:r w:rsidRPr="00653730">
                    <w:rPr>
                      <w:sz w:val="18"/>
                      <w:szCs w:val="18"/>
                    </w:rPr>
                    <w:t>Saksbehandler:</w:t>
                  </w:r>
                </w:p>
              </w:tc>
              <w:tc>
                <w:tcPr>
                  <w:tcW w:w="2836" w:type="dxa"/>
                  <w:shd w:val="clear" w:color="auto" w:fill="auto"/>
                  <w:vAlign w:val="center"/>
                </w:tcPr>
                <w:p w14:paraId="7E88687C" w14:textId="68DF346B" w:rsidR="00AE17CA" w:rsidRPr="00653730" w:rsidRDefault="000173D5" w:rsidP="00FB4E05">
                  <w:pPr>
                    <w:framePr w:hSpace="142" w:wrap="around" w:vAnchor="page" w:hAnchor="text" w:y="2553"/>
                    <w:suppressOverlap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Marit Eikeskog</w:t>
                  </w:r>
                </w:p>
              </w:tc>
            </w:tr>
            <w:tr w:rsidR="00AE17CA" w:rsidRPr="00653730" w14:paraId="14B0D4F8" w14:textId="77777777" w:rsidTr="003F4E96">
              <w:trPr>
                <w:trHeight w:val="255"/>
              </w:trPr>
              <w:tc>
                <w:tcPr>
                  <w:tcW w:w="1467" w:type="dxa"/>
                  <w:shd w:val="clear" w:color="auto" w:fill="auto"/>
                  <w:vAlign w:val="center"/>
                </w:tcPr>
                <w:p w14:paraId="48929FF0" w14:textId="77777777" w:rsidR="00AE17CA" w:rsidRPr="00653730" w:rsidRDefault="00AE17CA" w:rsidP="00FB4E05">
                  <w:pPr>
                    <w:framePr w:hSpace="142" w:wrap="around" w:vAnchor="page" w:hAnchor="text" w:y="2553"/>
                    <w:suppressOverlap/>
                    <w:rPr>
                      <w:sz w:val="18"/>
                      <w:szCs w:val="18"/>
                    </w:rPr>
                  </w:pPr>
                  <w:r w:rsidRPr="00653730">
                    <w:rPr>
                      <w:sz w:val="18"/>
                      <w:szCs w:val="18"/>
                    </w:rPr>
                    <w:t>Dato:</w:t>
                  </w:r>
                </w:p>
              </w:tc>
              <w:tc>
                <w:tcPr>
                  <w:tcW w:w="2836" w:type="dxa"/>
                  <w:shd w:val="clear" w:color="auto" w:fill="auto"/>
                  <w:vAlign w:val="center"/>
                </w:tcPr>
                <w:sdt>
                  <w:sdtPr>
                    <w:rPr>
                      <w:sz w:val="18"/>
                      <w:szCs w:val="18"/>
                    </w:rPr>
                    <w:tag w:val="DocumentDate"/>
                    <w:id w:val="10005"/>
                    <w:lock w:val="sdtLocked"/>
                    <w:placeholder>
                      <w:docPart w:val="DefaultPlaceholder_1082065160"/>
                    </w:placeholder>
                    <w:dataBinding w:prefixMappings="xmlns:gbs='http://www.software-innovation.no/growBusinessDocument'" w:xpath="/gbs:GrowBusinessDocument/gbs:DocumentDate[@gbs:key='10005']" w:storeItemID="{857C32D4-7B89-4A79-8321-A8F809C02387}"/>
                    <w:date w:fullDate="2024-04-22T00:00:00Z">
                      <w:dateFormat w:val="d. MMMM yyyy"/>
                      <w:lid w:val="nb-NO"/>
                      <w:storeMappedDataAs w:val="dateTime"/>
                      <w:calendar w:val="gregorian"/>
                    </w:date>
                  </w:sdtPr>
                  <w:sdtEndPr/>
                  <w:sdtContent>
                    <w:p w14:paraId="3C0E892A" w14:textId="5ED3DD09" w:rsidR="00AE17CA" w:rsidRPr="00653730" w:rsidRDefault="000173D5" w:rsidP="00FB4E05">
                      <w:pPr>
                        <w:framePr w:hSpace="142" w:wrap="around" w:vAnchor="page" w:hAnchor="text" w:y="2553"/>
                        <w:suppressOverlap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22. april 2024</w:t>
                      </w:r>
                    </w:p>
                  </w:sdtContent>
                </w:sdt>
              </w:tc>
            </w:tr>
            <w:tr w:rsidR="00AE17CA" w:rsidRPr="00653730" w14:paraId="710FFCE8" w14:textId="77777777" w:rsidTr="003F4E96">
              <w:trPr>
                <w:trHeight w:val="283"/>
              </w:trPr>
              <w:tc>
                <w:tcPr>
                  <w:tcW w:w="1467" w:type="dxa"/>
                  <w:shd w:val="clear" w:color="auto" w:fill="auto"/>
                  <w:vAlign w:val="center"/>
                </w:tcPr>
                <w:p w14:paraId="5EE6F739" w14:textId="77777777" w:rsidR="00AE17CA" w:rsidRPr="00653730" w:rsidRDefault="00685620" w:rsidP="00FB4E05">
                  <w:pPr>
                    <w:framePr w:hSpace="142" w:wrap="around" w:vAnchor="page" w:hAnchor="text" w:y="2553"/>
                    <w:suppressOverlap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Deres ref.:</w:t>
                  </w:r>
                </w:p>
              </w:tc>
              <w:sdt>
                <w:sdtPr>
                  <w:rPr>
                    <w:sz w:val="18"/>
                    <w:szCs w:val="18"/>
                  </w:rPr>
                  <w:tag w:val="ReferenceNo"/>
                  <w:id w:val="10009"/>
                  <w:placeholder>
                    <w:docPart w:val="DefaultPlaceholder_1082065158"/>
                  </w:placeholder>
                  <w:dataBinding w:prefixMappings="xmlns:gbs='http://www.software-innovation.no/growBusinessDocument'" w:xpath="/gbs:GrowBusinessDocument/gbs:ReferenceNo[@gbs:key='10009']" w:storeItemID="{857C32D4-7B89-4A79-8321-A8F809C02387}"/>
                  <w:text/>
                </w:sdtPr>
                <w:sdtEndPr/>
                <w:sdtContent>
                  <w:tc>
                    <w:tcPr>
                      <w:tcW w:w="2836" w:type="dxa"/>
                      <w:shd w:val="clear" w:color="auto" w:fill="auto"/>
                      <w:vAlign w:val="center"/>
                    </w:tcPr>
                    <w:p w14:paraId="5DA72A56" w14:textId="37CD7892" w:rsidR="00AE17CA" w:rsidRPr="00653730" w:rsidRDefault="00057C82" w:rsidP="00FB4E05">
                      <w:pPr>
                        <w:framePr w:hSpace="142" w:wrap="around" w:vAnchor="page" w:hAnchor="text" w:y="2553"/>
                        <w:suppressOverlap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</w:t>
                      </w:r>
                    </w:p>
                  </w:tc>
                </w:sdtContent>
              </w:sdt>
            </w:tr>
            <w:tr w:rsidR="00685620" w:rsidRPr="00653730" w14:paraId="65726900" w14:textId="77777777" w:rsidTr="003F4E96">
              <w:trPr>
                <w:trHeight w:val="283"/>
              </w:trPr>
              <w:tc>
                <w:tcPr>
                  <w:tcW w:w="1467" w:type="dxa"/>
                  <w:shd w:val="clear" w:color="auto" w:fill="auto"/>
                  <w:vAlign w:val="center"/>
                </w:tcPr>
                <w:p w14:paraId="0D663E0E" w14:textId="77777777" w:rsidR="00685620" w:rsidRPr="00653730" w:rsidRDefault="00685620" w:rsidP="00FB4E05">
                  <w:pPr>
                    <w:framePr w:hSpace="142" w:wrap="around" w:vAnchor="page" w:hAnchor="text" w:y="2553"/>
                    <w:suppressOverlap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836" w:type="dxa"/>
                  <w:shd w:val="clear" w:color="auto" w:fill="auto"/>
                  <w:vAlign w:val="center"/>
                </w:tcPr>
                <w:p w14:paraId="2667569C" w14:textId="77777777" w:rsidR="00685620" w:rsidRPr="00653730" w:rsidRDefault="00685620" w:rsidP="00FB4E05">
                  <w:pPr>
                    <w:framePr w:hSpace="142" w:wrap="around" w:vAnchor="page" w:hAnchor="text" w:y="2553"/>
                    <w:suppressOverlap/>
                    <w:rPr>
                      <w:sz w:val="18"/>
                      <w:szCs w:val="18"/>
                    </w:rPr>
                  </w:pPr>
                </w:p>
              </w:tc>
            </w:tr>
            <w:tr w:rsidR="00AE17CA" w:rsidRPr="00653730" w14:paraId="4D7B435D" w14:textId="77777777" w:rsidTr="003F4E96">
              <w:trPr>
                <w:trHeight w:val="283"/>
              </w:trPr>
              <w:tc>
                <w:tcPr>
                  <w:tcW w:w="4303" w:type="dxa"/>
                  <w:gridSpan w:val="2"/>
                  <w:shd w:val="clear" w:color="auto" w:fill="auto"/>
                  <w:vAlign w:val="center"/>
                </w:tcPr>
                <w:p w14:paraId="71330608" w14:textId="7E81A23A" w:rsidR="00AE17CA" w:rsidRPr="00105E5E" w:rsidRDefault="00105E5E" w:rsidP="00FB4E05">
                  <w:pPr>
                    <w:framePr w:hSpace="142" w:wrap="around" w:vAnchor="page" w:hAnchor="text" w:y="2553"/>
                    <w:suppressOverlap/>
                    <w:rPr>
                      <w:b/>
                      <w:sz w:val="18"/>
                      <w:szCs w:val="18"/>
                    </w:rPr>
                  </w:pPr>
                  <w:r w:rsidRPr="00105E5E">
                    <w:rPr>
                      <w:b/>
                      <w:sz w:val="18"/>
                      <w:szCs w:val="18"/>
                    </w:rPr>
                    <w:fldChar w:fldCharType="begin"/>
                  </w:r>
                  <w:r w:rsidRPr="00105E5E">
                    <w:rPr>
                      <w:b/>
                      <w:sz w:val="18"/>
                      <w:szCs w:val="18"/>
                    </w:rPr>
                    <w:instrText xml:space="preserve"> IF "</w:instrText>
                  </w:r>
                  <w:sdt>
                    <w:sdtPr>
                      <w:rPr>
                        <w:b/>
                        <w:sz w:val="18"/>
                        <w:szCs w:val="18"/>
                      </w:rPr>
                      <w:tag w:val="ToAuthorization"/>
                      <w:id w:val="10006"/>
                      <w:placeholder>
                        <w:docPart w:val="69605045351C486B9EB1D18543688A5D"/>
                      </w:placeholder>
                      <w:dataBinding w:prefixMappings="xmlns:gbs='http://www.software-innovation.no/growBusinessDocument'" w:xpath="/gbs:GrowBusinessDocument/gbs:ToAuthorization[@gbs:key='10006']" w:storeItemID="{857C32D4-7B89-4A79-8321-A8F809C02387}"/>
                      <w:text/>
                    </w:sdtPr>
                    <w:sdtEndPr/>
                    <w:sdtContent>
                      <w:r w:rsidR="00FB4E05">
                        <w:rPr>
                          <w:b/>
                          <w:sz w:val="18"/>
                          <w:szCs w:val="18"/>
                        </w:rPr>
                        <w:instrText xml:space="preserve">  </w:instrText>
                      </w:r>
                    </w:sdtContent>
                  </w:sdt>
                  <w:r w:rsidRPr="00105E5E">
                    <w:rPr>
                      <w:b/>
                      <w:sz w:val="18"/>
                      <w:szCs w:val="18"/>
                    </w:rPr>
                    <w:instrText xml:space="preserve">"&lt;&gt;"  " "Unntatt offentlighet: " </w:instrText>
                  </w:r>
                  <w:r w:rsidRPr="00105E5E">
                    <w:rPr>
                      <w:b/>
                      <w:sz w:val="18"/>
                      <w:szCs w:val="18"/>
                    </w:rPr>
                    <w:fldChar w:fldCharType="end"/>
                  </w:r>
                  <w:sdt>
                    <w:sdtPr>
                      <w:rPr>
                        <w:b/>
                        <w:sz w:val="18"/>
                        <w:szCs w:val="18"/>
                      </w:rPr>
                      <w:tag w:val="ToAuthorization"/>
                      <w:id w:val="-2136870537"/>
                      <w:lock w:val="sdtContentLocked"/>
                      <w:placeholder>
                        <w:docPart w:val="DefaultPlaceholder_1082065158"/>
                      </w:placeholder>
                      <w:dataBinding w:prefixMappings="xmlns:gbs='http://www.software-innovation.no/growBusinessDocument'" w:xpath="/gbs:GrowBusinessDocument/gbs:ToAuthorization[@gbs:key='10006']" w:storeItemID="{857C32D4-7B89-4A79-8321-A8F809C02387}"/>
                      <w:text/>
                    </w:sdtPr>
                    <w:sdtEndPr/>
                    <w:sdtContent>
                      <w:r w:rsidR="00057C82">
                        <w:rPr>
                          <w:b/>
                          <w:sz w:val="18"/>
                          <w:szCs w:val="18"/>
                        </w:rPr>
                        <w:t xml:space="preserve">  </w:t>
                      </w:r>
                    </w:sdtContent>
                  </w:sdt>
                </w:p>
              </w:tc>
            </w:tr>
          </w:tbl>
          <w:p w14:paraId="0CD41457" w14:textId="77777777" w:rsidR="00AE17CA" w:rsidRDefault="00AE17CA" w:rsidP="00494E03"/>
        </w:tc>
      </w:tr>
    </w:tbl>
    <w:p w14:paraId="56BC746E" w14:textId="511368DC" w:rsidR="003761C9" w:rsidRPr="00332AAF" w:rsidRDefault="00FB4E05" w:rsidP="00494E03">
      <w:pPr>
        <w:pStyle w:val="Tittel"/>
        <w:rPr>
          <w:rStyle w:val="Overskrift1Tegn"/>
        </w:rPr>
      </w:pPr>
      <w:sdt>
        <w:sdtPr>
          <w:rPr>
            <w:rStyle w:val="Overskrift1Tegn"/>
          </w:rPr>
          <w:tag w:val="UnofficialTitle"/>
          <w:id w:val="10008"/>
          <w:placeholder>
            <w:docPart w:val="DefaultPlaceholder_1082065158"/>
          </w:placeholder>
          <w:dataBinding w:prefixMappings="xmlns:gbs='http://www.software-innovation.no/growBusinessDocument'" w:xpath="/gbs:GrowBusinessDocument/gbs:UnofficialTitle[@gbs:key='10008']" w:storeItemID="{857C32D4-7B89-4A79-8321-A8F809C02387}"/>
          <w:text/>
        </w:sdtPr>
        <w:sdtEndPr>
          <w:rPr>
            <w:rStyle w:val="Overskrift1Tegn"/>
          </w:rPr>
        </w:sdtEndPr>
        <w:sdtContent>
          <w:r w:rsidR="00057C82" w:rsidRPr="00332AAF">
            <w:rPr>
              <w:rStyle w:val="Overskrift1Tegn"/>
            </w:rPr>
            <w:t>S</w:t>
          </w:r>
          <w:r w:rsidR="00EF1303" w:rsidRPr="00332AAF">
            <w:rPr>
              <w:rStyle w:val="Overskrift1Tegn"/>
            </w:rPr>
            <w:t>OMMERLEIRENE</w:t>
          </w:r>
          <w:r w:rsidR="00057C82" w:rsidRPr="00332AAF">
            <w:rPr>
              <w:rStyle w:val="Overskrift1Tegn"/>
            </w:rPr>
            <w:t xml:space="preserve"> 202</w:t>
          </w:r>
          <w:r w:rsidR="000173D5" w:rsidRPr="00332AAF">
            <w:rPr>
              <w:rStyle w:val="Overskrift1Tegn"/>
            </w:rPr>
            <w:t>4</w:t>
          </w:r>
          <w:r w:rsidR="00E13CB1" w:rsidRPr="00332AAF">
            <w:rPr>
              <w:rStyle w:val="Overskrift1Tegn"/>
            </w:rPr>
            <w:t xml:space="preserve"> – Informasjon til </w:t>
          </w:r>
          <w:r w:rsidR="009C306E" w:rsidRPr="00332AAF">
            <w:rPr>
              <w:rStyle w:val="Overskrift1Tegn"/>
            </w:rPr>
            <w:t>foreldre</w:t>
          </w:r>
        </w:sdtContent>
      </w:sdt>
    </w:p>
    <w:p w14:paraId="3102EBF0" w14:textId="30DE4A2A" w:rsidR="00E13CB1" w:rsidRDefault="00E13CB1" w:rsidP="00E13CB1">
      <w:pPr>
        <w:autoSpaceDE w:val="0"/>
        <w:autoSpaceDN w:val="0"/>
        <w:adjustRightInd w:val="0"/>
        <w:rPr>
          <w:rFonts w:ascii="ArialMT" w:eastAsiaTheme="minorHAnsi" w:hAnsi="ArialMT" w:cs="ArialMT"/>
        </w:rPr>
      </w:pPr>
      <w:bookmarkStart w:id="0" w:name="Start"/>
      <w:bookmarkEnd w:id="0"/>
      <w:r>
        <w:rPr>
          <w:rFonts w:ascii="ArialMT" w:eastAsiaTheme="minorHAnsi" w:hAnsi="ArialMT" w:cs="ArialMT"/>
        </w:rPr>
        <w:t xml:space="preserve">Bergen kommunes sommerleirer er for elever på 2. - 7. klassetrinn, </w:t>
      </w:r>
      <w:r w:rsidRPr="00332AAF">
        <w:rPr>
          <w:rFonts w:ascii="Arial-BoldMT" w:eastAsiaTheme="minorHAnsi" w:hAnsi="Arial-BoldMT" w:cs="Arial-BoldMT"/>
        </w:rPr>
        <w:t>som ikke har andre muligheter til å reise bort i skolens sommerferie</w:t>
      </w:r>
      <w:r w:rsidRPr="00332AAF">
        <w:rPr>
          <w:rFonts w:ascii="ArialMT" w:eastAsiaTheme="minorHAnsi" w:hAnsi="ArialMT" w:cs="ArialMT"/>
        </w:rPr>
        <w:t>. Hensikten med sommerleirene er</w:t>
      </w:r>
      <w:r>
        <w:rPr>
          <w:rFonts w:ascii="ArialMT" w:eastAsiaTheme="minorHAnsi" w:hAnsi="ArialMT" w:cs="ArialMT"/>
        </w:rPr>
        <w:t xml:space="preserve"> å gi elevene et ferieopphold med sommeraktiviteter under trygge forhold. Voksne ansvarlige ledere er til stede hele døgnet. Sommerleirene har mange forskjellige gøye aktiviteter og opplevelser som passer for elevene.</w:t>
      </w:r>
    </w:p>
    <w:p w14:paraId="58221859" w14:textId="77777777" w:rsidR="00E13CB1" w:rsidRDefault="00E13CB1" w:rsidP="00E13CB1">
      <w:pPr>
        <w:autoSpaceDE w:val="0"/>
        <w:autoSpaceDN w:val="0"/>
        <w:adjustRightInd w:val="0"/>
        <w:rPr>
          <w:rFonts w:ascii="ArialMT" w:eastAsiaTheme="minorHAnsi" w:hAnsi="ArialMT" w:cs="ArialMT"/>
        </w:rPr>
      </w:pPr>
    </w:p>
    <w:p w14:paraId="2F0CF715" w14:textId="77777777" w:rsidR="00E13CB1" w:rsidRPr="00332AAF" w:rsidRDefault="00E13CB1" w:rsidP="00E13CB1">
      <w:pPr>
        <w:autoSpaceDE w:val="0"/>
        <w:autoSpaceDN w:val="0"/>
        <w:adjustRightInd w:val="0"/>
        <w:rPr>
          <w:rFonts w:ascii="Arial-BoldMT" w:eastAsiaTheme="minorHAnsi" w:hAnsi="Arial-BoldMT" w:cs="Arial-BoldMT"/>
        </w:rPr>
      </w:pPr>
      <w:r w:rsidRPr="00332AAF">
        <w:rPr>
          <w:rFonts w:ascii="Arial-BoldMT" w:eastAsiaTheme="minorHAnsi" w:hAnsi="Arial-BoldMT" w:cs="Arial-BoldMT"/>
        </w:rPr>
        <w:t xml:space="preserve">Sommerleirene er gratis. </w:t>
      </w:r>
    </w:p>
    <w:p w14:paraId="53667CCF" w14:textId="1CA11499" w:rsidR="00E13CB1" w:rsidRPr="00332AAF" w:rsidRDefault="00000ADD" w:rsidP="00332AAF">
      <w:pPr>
        <w:pStyle w:val="Overskrift2"/>
        <w:rPr>
          <w:rFonts w:eastAsiaTheme="minorHAnsi"/>
        </w:rPr>
      </w:pPr>
      <w:r>
        <w:rPr>
          <w:rFonts w:ascii="ArialMT" w:eastAsiaTheme="minorHAnsi" w:hAnsi="ArialMT" w:cs="ArialMT"/>
        </w:rPr>
        <w:t xml:space="preserve">Skolen deler ut søknadsskjema </w:t>
      </w:r>
    </w:p>
    <w:p w14:paraId="1DCEF90D" w14:textId="655271CF" w:rsidR="00E13CB1" w:rsidRDefault="00E13CB1" w:rsidP="00E13CB1">
      <w:pPr>
        <w:autoSpaceDE w:val="0"/>
        <w:autoSpaceDN w:val="0"/>
        <w:adjustRightInd w:val="0"/>
        <w:rPr>
          <w:rFonts w:ascii="ArialMT" w:eastAsiaTheme="minorHAnsi" w:hAnsi="ArialMT" w:cs="ArialMT"/>
        </w:rPr>
      </w:pPr>
      <w:r>
        <w:rPr>
          <w:rFonts w:ascii="ArialMT" w:eastAsiaTheme="minorHAnsi" w:hAnsi="ArialMT" w:cs="ArialMT"/>
        </w:rPr>
        <w:t xml:space="preserve">Elever som ønsker å delta på sommerleir, får søknadsskjema ved å henvende seg til skolen. </w:t>
      </w:r>
      <w:r w:rsidR="00332AAF">
        <w:rPr>
          <w:rFonts w:ascii="ArialMT" w:eastAsiaTheme="minorHAnsi" w:hAnsi="ArialMT" w:cs="ArialMT"/>
        </w:rPr>
        <w:t xml:space="preserve">Du kan ønske tid og sted for sommerleiren, men vi kan ikke garantere at ønsket blir innvilget. </w:t>
      </w:r>
      <w:r>
        <w:rPr>
          <w:rFonts w:ascii="ArialMT" w:eastAsiaTheme="minorHAnsi" w:hAnsi="ArialMT" w:cs="ArialMT"/>
        </w:rPr>
        <w:t xml:space="preserve"> </w:t>
      </w:r>
    </w:p>
    <w:p w14:paraId="2835381F" w14:textId="77777777" w:rsidR="00E13CB1" w:rsidRDefault="00E13CB1" w:rsidP="00E13CB1">
      <w:pPr>
        <w:autoSpaceDE w:val="0"/>
        <w:autoSpaceDN w:val="0"/>
        <w:adjustRightInd w:val="0"/>
        <w:rPr>
          <w:rFonts w:ascii="ArialMT" w:eastAsiaTheme="minorHAnsi" w:hAnsi="ArialMT" w:cs="ArialMT"/>
        </w:rPr>
      </w:pPr>
    </w:p>
    <w:p w14:paraId="1CB6D348" w14:textId="3BCA2872" w:rsidR="00E13CB1" w:rsidRDefault="00000ADD" w:rsidP="00332AAF">
      <w:pPr>
        <w:pStyle w:val="Overskrift2"/>
        <w:rPr>
          <w:rFonts w:eastAsiaTheme="minorHAnsi"/>
        </w:rPr>
      </w:pPr>
      <w:r>
        <w:rPr>
          <w:rFonts w:eastAsiaTheme="minorHAnsi"/>
        </w:rPr>
        <w:t>Tid og sted for sommerleirene</w:t>
      </w:r>
      <w:r w:rsidR="00E13CB1">
        <w:rPr>
          <w:rFonts w:eastAsiaTheme="minorHAnsi"/>
        </w:rPr>
        <w:t xml:space="preserve"> </w:t>
      </w:r>
    </w:p>
    <w:p w14:paraId="2CD438B7" w14:textId="704463B0" w:rsidR="00E13CB1" w:rsidRDefault="00E13CB1" w:rsidP="00332AA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720"/>
        </w:tabs>
        <w:autoSpaceDE w:val="0"/>
        <w:autoSpaceDN w:val="0"/>
        <w:adjustRightInd w:val="0"/>
        <w:rPr>
          <w:rFonts w:ascii="Arial-BoldMT" w:eastAsiaTheme="minorHAnsi" w:hAnsi="Arial-BoldMT" w:cs="Arial-BoldMT"/>
          <w:b/>
          <w:bCs/>
          <w:sz w:val="26"/>
          <w:szCs w:val="26"/>
        </w:rPr>
      </w:pPr>
      <w:r>
        <w:rPr>
          <w:rFonts w:ascii="Arial-BoldMT" w:eastAsiaTheme="minorHAnsi" w:hAnsi="Arial-BoldMT" w:cs="Arial-BoldMT"/>
          <w:b/>
          <w:bCs/>
          <w:sz w:val="26"/>
          <w:szCs w:val="26"/>
        </w:rPr>
        <w:tab/>
      </w:r>
      <w:r>
        <w:rPr>
          <w:rFonts w:ascii="Arial-BoldMT" w:eastAsiaTheme="minorHAnsi" w:hAnsi="Arial-BoldMT" w:cs="Arial-BoldMT"/>
          <w:b/>
          <w:bCs/>
          <w:sz w:val="26"/>
          <w:szCs w:val="26"/>
        </w:rPr>
        <w:tab/>
      </w:r>
      <w:r>
        <w:rPr>
          <w:rFonts w:ascii="Arial-BoldMT" w:eastAsiaTheme="minorHAnsi" w:hAnsi="Arial-BoldMT" w:cs="Arial-BoldMT"/>
          <w:b/>
          <w:bCs/>
          <w:sz w:val="26"/>
          <w:szCs w:val="26"/>
        </w:rPr>
        <w:tab/>
      </w:r>
      <w:r>
        <w:rPr>
          <w:rFonts w:ascii="Arial-BoldMT" w:eastAsiaTheme="minorHAnsi" w:hAnsi="Arial-BoldMT" w:cs="Arial-BoldMT"/>
          <w:b/>
          <w:bCs/>
          <w:sz w:val="26"/>
          <w:szCs w:val="26"/>
        </w:rPr>
        <w:tab/>
      </w:r>
      <w:r w:rsidR="00332AAF">
        <w:rPr>
          <w:rFonts w:ascii="Arial-BoldMT" w:eastAsiaTheme="minorHAnsi" w:hAnsi="Arial-BoldMT" w:cs="Arial-BoldMT"/>
          <w:b/>
          <w:bCs/>
          <w:sz w:val="26"/>
          <w:szCs w:val="26"/>
        </w:rPr>
        <w:tab/>
      </w:r>
    </w:p>
    <w:p w14:paraId="649089DD" w14:textId="5F462594" w:rsidR="00E13CB1" w:rsidRDefault="00E13CB1" w:rsidP="00E13CB1">
      <w:pPr>
        <w:autoSpaceDE w:val="0"/>
        <w:autoSpaceDN w:val="0"/>
        <w:adjustRightInd w:val="0"/>
        <w:rPr>
          <w:rFonts w:ascii="Arial-BoldMT" w:eastAsiaTheme="minorHAnsi" w:hAnsi="Arial-BoldMT" w:cs="Arial-BoldMT"/>
          <w:bCs/>
        </w:rPr>
      </w:pPr>
      <w:r>
        <w:rPr>
          <w:rFonts w:ascii="Arial-BoldMT" w:eastAsiaTheme="minorHAnsi" w:hAnsi="Arial-BoldMT" w:cs="Arial-BoldMT"/>
          <w:bCs/>
        </w:rPr>
        <w:t xml:space="preserve">- </w:t>
      </w:r>
      <w:r w:rsidR="000173D5">
        <w:rPr>
          <w:rFonts w:ascii="Arial-BoldMT" w:eastAsiaTheme="minorHAnsi" w:hAnsi="Arial-BoldMT" w:cs="Arial-BoldMT"/>
          <w:bCs/>
        </w:rPr>
        <w:t xml:space="preserve">                                  </w:t>
      </w:r>
      <w:r>
        <w:rPr>
          <w:rFonts w:ascii="Arial-BoldMT" w:eastAsiaTheme="minorHAnsi" w:hAnsi="Arial-BoldMT" w:cs="Arial-BoldMT"/>
          <w:bCs/>
        </w:rPr>
        <w:tab/>
      </w:r>
      <w:r>
        <w:rPr>
          <w:rFonts w:ascii="Arial-BoldMT" w:eastAsiaTheme="minorHAnsi" w:hAnsi="Arial-BoldMT" w:cs="Arial-BoldMT"/>
          <w:bCs/>
        </w:rPr>
        <w:tab/>
        <w:t xml:space="preserve">Bømlo folkehøgskule </w:t>
      </w:r>
      <w:r w:rsidR="000173D5">
        <w:rPr>
          <w:rFonts w:ascii="Arial-BoldMT" w:eastAsiaTheme="minorHAnsi" w:hAnsi="Arial-BoldMT" w:cs="Arial-BoldMT"/>
          <w:bCs/>
        </w:rPr>
        <w:t xml:space="preserve">og Folgefonn gjestetun, Jondal </w:t>
      </w:r>
    </w:p>
    <w:p w14:paraId="1805C4C5" w14:textId="5037CE83" w:rsidR="00E13CB1" w:rsidRDefault="00E13CB1" w:rsidP="00E13CB1">
      <w:pPr>
        <w:autoSpaceDE w:val="0"/>
        <w:autoSpaceDN w:val="0"/>
        <w:adjustRightInd w:val="0"/>
        <w:rPr>
          <w:rFonts w:ascii="ArialMT" w:eastAsiaTheme="minorHAnsi" w:hAnsi="ArialMT" w:cs="ArialMT"/>
        </w:rPr>
      </w:pPr>
      <w:r>
        <w:rPr>
          <w:rFonts w:ascii="ArialMT" w:eastAsiaTheme="minorHAnsi" w:hAnsi="ArialMT" w:cs="ArialMT"/>
        </w:rPr>
        <w:t>-</w:t>
      </w:r>
      <w:r w:rsidR="000173D5">
        <w:rPr>
          <w:rFonts w:ascii="ArialMT" w:eastAsiaTheme="minorHAnsi" w:hAnsi="ArialMT" w:cs="ArialMT"/>
        </w:rPr>
        <w:t xml:space="preserve">                                   </w:t>
      </w:r>
      <w:r>
        <w:rPr>
          <w:rFonts w:ascii="ArialMT" w:eastAsiaTheme="minorHAnsi" w:hAnsi="ArialMT" w:cs="ArialMT"/>
        </w:rPr>
        <w:tab/>
      </w:r>
      <w:r>
        <w:rPr>
          <w:rFonts w:ascii="ArialMT" w:eastAsiaTheme="minorHAnsi" w:hAnsi="ArialMT" w:cs="ArialMT"/>
        </w:rPr>
        <w:tab/>
        <w:t>Bømlo folkehøgskule</w:t>
      </w:r>
      <w:r w:rsidR="000173D5">
        <w:rPr>
          <w:rFonts w:ascii="ArialMT" w:eastAsiaTheme="minorHAnsi" w:hAnsi="ArialMT" w:cs="ArialMT"/>
        </w:rPr>
        <w:t xml:space="preserve"> og Folgefonn gjestetun, Jondal </w:t>
      </w:r>
    </w:p>
    <w:p w14:paraId="305A791B" w14:textId="517EB9D2" w:rsidR="00E13CB1" w:rsidRDefault="00E13CB1" w:rsidP="00E13CB1">
      <w:pPr>
        <w:autoSpaceDE w:val="0"/>
        <w:autoSpaceDN w:val="0"/>
        <w:adjustRightInd w:val="0"/>
        <w:rPr>
          <w:rFonts w:ascii="ArialMT" w:eastAsiaTheme="minorHAnsi" w:hAnsi="ArialMT" w:cs="ArialMT"/>
        </w:rPr>
      </w:pPr>
      <w:r>
        <w:rPr>
          <w:rFonts w:ascii="ArialMT" w:eastAsiaTheme="minorHAnsi" w:hAnsi="ArialMT" w:cs="ArialMT"/>
        </w:rPr>
        <w:t>-</w:t>
      </w:r>
      <w:r w:rsidR="000173D5">
        <w:rPr>
          <w:rFonts w:ascii="ArialMT" w:eastAsiaTheme="minorHAnsi" w:hAnsi="ArialMT" w:cs="ArialMT"/>
        </w:rPr>
        <w:t xml:space="preserve">                                              </w:t>
      </w:r>
      <w:r>
        <w:rPr>
          <w:rFonts w:ascii="ArialMT" w:eastAsiaTheme="minorHAnsi" w:hAnsi="ArialMT" w:cs="ArialMT"/>
        </w:rPr>
        <w:tab/>
        <w:t xml:space="preserve">Bømlo folkehøgskule </w:t>
      </w:r>
      <w:r w:rsidR="000173D5">
        <w:rPr>
          <w:rFonts w:ascii="ArialMT" w:eastAsiaTheme="minorHAnsi" w:hAnsi="ArialMT" w:cs="ArialMT"/>
        </w:rPr>
        <w:t xml:space="preserve">og Folgefonn gjestetun, Jondal </w:t>
      </w:r>
    </w:p>
    <w:p w14:paraId="19E4DBD9" w14:textId="77777777" w:rsidR="00E13CB1" w:rsidRDefault="00E13CB1" w:rsidP="00E13CB1">
      <w:pPr>
        <w:rPr>
          <w:rFonts w:ascii="ArialMT" w:eastAsiaTheme="minorHAnsi" w:hAnsi="ArialMT" w:cs="ArialMT"/>
        </w:rPr>
      </w:pPr>
    </w:p>
    <w:p w14:paraId="7BD2E1E7" w14:textId="0FABBA1C" w:rsidR="00E13CB1" w:rsidRDefault="00332AAF" w:rsidP="00E13CB1">
      <w:pPr>
        <w:rPr>
          <w:rFonts w:ascii="ArialMT" w:eastAsiaTheme="minorHAnsi" w:hAnsi="ArialMT" w:cs="ArialMT"/>
        </w:rPr>
      </w:pPr>
      <w:r>
        <w:rPr>
          <w:rFonts w:ascii="ArialMT" w:eastAsiaTheme="minorHAnsi" w:hAnsi="ArialMT" w:cs="ArialMT"/>
        </w:rPr>
        <w:t xml:space="preserve">Sommerleirene er delt etter alder. Noen av leirene er for elever på andre til fjerde trinn, mens andre er for elever på femte til syvende trinn. </w:t>
      </w:r>
      <w:r w:rsidR="00E13CB1">
        <w:rPr>
          <w:rFonts w:ascii="ArialMT" w:eastAsiaTheme="minorHAnsi" w:hAnsi="ArialMT" w:cs="ArialMT"/>
        </w:rPr>
        <w:t xml:space="preserve">Det vil være </w:t>
      </w:r>
      <w:r w:rsidR="00000ADD">
        <w:rPr>
          <w:rFonts w:ascii="ArialMT" w:eastAsiaTheme="minorHAnsi" w:hAnsi="ArialMT" w:cs="ArialMT"/>
        </w:rPr>
        <w:t xml:space="preserve">mellom </w:t>
      </w:r>
      <w:r w:rsidR="00E13CB1">
        <w:rPr>
          <w:rFonts w:ascii="ArialMT" w:eastAsiaTheme="minorHAnsi" w:hAnsi="ArialMT" w:cs="ArialMT"/>
        </w:rPr>
        <w:t xml:space="preserve">30 til </w:t>
      </w:r>
      <w:r w:rsidR="00000ADD">
        <w:rPr>
          <w:rFonts w:ascii="ArialMT" w:eastAsiaTheme="minorHAnsi" w:hAnsi="ArialMT" w:cs="ArialMT"/>
        </w:rPr>
        <w:t>5</w:t>
      </w:r>
      <w:r w:rsidR="00E13CB1">
        <w:rPr>
          <w:rFonts w:ascii="ArialMT" w:eastAsiaTheme="minorHAnsi" w:hAnsi="ArialMT" w:cs="ArialMT"/>
        </w:rPr>
        <w:t xml:space="preserve">0 elever på </w:t>
      </w:r>
      <w:r w:rsidR="00000ADD">
        <w:rPr>
          <w:rFonts w:ascii="ArialMT" w:eastAsiaTheme="minorHAnsi" w:hAnsi="ArialMT" w:cs="ArialMT"/>
        </w:rPr>
        <w:t xml:space="preserve">hver </w:t>
      </w:r>
      <w:r w:rsidR="00E13CB1">
        <w:rPr>
          <w:rFonts w:ascii="ArialMT" w:eastAsiaTheme="minorHAnsi" w:hAnsi="ArialMT" w:cs="ArialMT"/>
        </w:rPr>
        <w:t xml:space="preserve">leir. </w:t>
      </w:r>
    </w:p>
    <w:p w14:paraId="64316575" w14:textId="77777777" w:rsidR="00E13CB1" w:rsidRDefault="00E13CB1" w:rsidP="00E13CB1">
      <w:pPr>
        <w:rPr>
          <w:rFonts w:ascii="ArialMT" w:eastAsiaTheme="minorHAnsi" w:hAnsi="ArialMT" w:cs="ArialMT"/>
        </w:rPr>
      </w:pPr>
    </w:p>
    <w:p w14:paraId="560E3429" w14:textId="77777777" w:rsidR="00E13CB1" w:rsidRDefault="00E13CB1" w:rsidP="00E13CB1">
      <w:pPr>
        <w:rPr>
          <w:rFonts w:ascii="Arial-BoldMT" w:eastAsiaTheme="minorHAnsi" w:hAnsi="Arial-BoldMT" w:cs="Arial-BoldMT"/>
          <w:b/>
          <w:bCs/>
        </w:rPr>
      </w:pPr>
      <w:r>
        <w:rPr>
          <w:rFonts w:ascii="Arial-BoldMT" w:eastAsiaTheme="minorHAnsi" w:hAnsi="Arial-BoldMT" w:cs="Arial-BoldMT"/>
          <w:b/>
          <w:bCs/>
        </w:rPr>
        <w:t xml:space="preserve">Annet: </w:t>
      </w:r>
    </w:p>
    <w:p w14:paraId="79F3EFFE" w14:textId="77E9680D" w:rsidR="00E13CB1" w:rsidRPr="009C306E" w:rsidRDefault="00E13CB1" w:rsidP="009C306E">
      <w:pPr>
        <w:pStyle w:val="Listeavsnitt"/>
        <w:numPr>
          <w:ilvl w:val="1"/>
          <w:numId w:val="6"/>
        </w:numPr>
        <w:rPr>
          <w:rFonts w:ascii="ArialMT" w:eastAsiaTheme="minorHAnsi" w:hAnsi="ArialMT" w:cs="ArialMT"/>
        </w:rPr>
      </w:pPr>
      <w:r w:rsidRPr="009C306E">
        <w:rPr>
          <w:rFonts w:ascii="ArialMT" w:eastAsiaTheme="minorHAnsi" w:hAnsi="ArialMT" w:cs="ArialMT"/>
        </w:rPr>
        <w:t xml:space="preserve">Sommerleirene er for elever med fast bostedsadresse i Bergen kommune. </w:t>
      </w:r>
    </w:p>
    <w:p w14:paraId="1E4AE115" w14:textId="44582B4E" w:rsidR="00E13CB1" w:rsidRPr="009C306E" w:rsidRDefault="00E13CB1" w:rsidP="009C306E">
      <w:pPr>
        <w:pStyle w:val="Listeavsnitt"/>
        <w:numPr>
          <w:ilvl w:val="1"/>
          <w:numId w:val="6"/>
        </w:numPr>
        <w:rPr>
          <w:rFonts w:ascii="ArialMT" w:eastAsiaTheme="minorHAnsi" w:hAnsi="ArialMT" w:cs="ArialMT"/>
        </w:rPr>
      </w:pPr>
      <w:r w:rsidRPr="009C306E">
        <w:rPr>
          <w:rFonts w:ascii="ArialMT" w:eastAsiaTheme="minorHAnsi" w:hAnsi="ArialMT" w:cs="ArialMT"/>
        </w:rPr>
        <w:t xml:space="preserve">Elever som går i 1. klasse kan ikke søke om plass. </w:t>
      </w:r>
    </w:p>
    <w:p w14:paraId="239F62A8" w14:textId="77777777" w:rsidR="009C306E" w:rsidRDefault="00E13CB1" w:rsidP="009C306E">
      <w:pPr>
        <w:pStyle w:val="Listeavsnitt"/>
        <w:numPr>
          <w:ilvl w:val="1"/>
          <w:numId w:val="6"/>
        </w:numPr>
        <w:rPr>
          <w:rFonts w:ascii="ArialMT" w:eastAsiaTheme="minorHAnsi" w:hAnsi="ArialMT" w:cs="ArialMT"/>
        </w:rPr>
      </w:pPr>
      <w:r w:rsidRPr="009C306E">
        <w:rPr>
          <w:rFonts w:ascii="ArialMT" w:eastAsiaTheme="minorHAnsi" w:hAnsi="ArialMT" w:cs="ArialMT"/>
        </w:rPr>
        <w:t xml:space="preserve">Bergen kommune har ulykkesforsikring på elevene. </w:t>
      </w:r>
    </w:p>
    <w:p w14:paraId="39CDDD08" w14:textId="3AB98212" w:rsidR="00E13CB1" w:rsidRPr="009C306E" w:rsidRDefault="00E13CB1" w:rsidP="009C306E">
      <w:pPr>
        <w:pStyle w:val="Listeavsnitt"/>
        <w:numPr>
          <w:ilvl w:val="1"/>
          <w:numId w:val="6"/>
        </w:numPr>
        <w:rPr>
          <w:rFonts w:ascii="ArialMT" w:eastAsiaTheme="minorHAnsi" w:hAnsi="ArialMT" w:cs="ArialMT"/>
        </w:rPr>
      </w:pPr>
      <w:r w:rsidRPr="009C306E">
        <w:rPr>
          <w:rFonts w:ascii="ArialMT" w:eastAsiaTheme="minorHAnsi" w:hAnsi="ArialMT" w:cs="ArialMT"/>
        </w:rPr>
        <w:t>Ønske</w:t>
      </w:r>
      <w:r w:rsidR="00000ADD">
        <w:rPr>
          <w:rFonts w:ascii="ArialMT" w:eastAsiaTheme="minorHAnsi" w:hAnsi="ArialMT" w:cs="ArialMT"/>
        </w:rPr>
        <w:t xml:space="preserve">r dere å </w:t>
      </w:r>
      <w:r w:rsidRPr="009C306E">
        <w:rPr>
          <w:rFonts w:ascii="ArialMT" w:eastAsiaTheme="minorHAnsi" w:hAnsi="ArialMT" w:cs="ArialMT"/>
        </w:rPr>
        <w:t>forsikr</w:t>
      </w:r>
      <w:r w:rsidR="00000ADD">
        <w:rPr>
          <w:rFonts w:ascii="ArialMT" w:eastAsiaTheme="minorHAnsi" w:hAnsi="ArialMT" w:cs="ArialMT"/>
        </w:rPr>
        <w:t>e</w:t>
      </w:r>
      <w:r w:rsidRPr="009C306E">
        <w:rPr>
          <w:rFonts w:ascii="ArialMT" w:eastAsiaTheme="minorHAnsi" w:hAnsi="ArialMT" w:cs="ArialMT"/>
        </w:rPr>
        <w:t xml:space="preserve"> tøy og utstyr som elevene har med seg, må d</w:t>
      </w:r>
      <w:r w:rsidR="00000ADD">
        <w:rPr>
          <w:rFonts w:ascii="ArialMT" w:eastAsiaTheme="minorHAnsi" w:hAnsi="ArialMT" w:cs="ArialMT"/>
        </w:rPr>
        <w:t>er</w:t>
      </w:r>
      <w:r w:rsidRPr="009C306E">
        <w:rPr>
          <w:rFonts w:ascii="ArialMT" w:eastAsiaTheme="minorHAnsi" w:hAnsi="ArialMT" w:cs="ArialMT"/>
        </w:rPr>
        <w:t xml:space="preserve">e </w:t>
      </w:r>
      <w:r w:rsidR="00000ADD">
        <w:rPr>
          <w:rFonts w:ascii="ArialMT" w:eastAsiaTheme="minorHAnsi" w:hAnsi="ArialMT" w:cs="ArialMT"/>
        </w:rPr>
        <w:t xml:space="preserve">selv </w:t>
      </w:r>
      <w:r w:rsidRPr="009C306E">
        <w:rPr>
          <w:rFonts w:ascii="ArialMT" w:eastAsiaTheme="minorHAnsi" w:hAnsi="ArialMT" w:cs="ArialMT"/>
        </w:rPr>
        <w:t xml:space="preserve">ordne </w:t>
      </w:r>
      <w:r w:rsidR="00000ADD">
        <w:rPr>
          <w:rFonts w:ascii="ArialMT" w:eastAsiaTheme="minorHAnsi" w:hAnsi="ArialMT" w:cs="ArialMT"/>
        </w:rPr>
        <w:t xml:space="preserve">og betale for </w:t>
      </w:r>
      <w:r w:rsidRPr="009C306E">
        <w:rPr>
          <w:rFonts w:ascii="ArialMT" w:eastAsiaTheme="minorHAnsi" w:hAnsi="ArialMT" w:cs="ArialMT"/>
        </w:rPr>
        <w:t xml:space="preserve">dette. </w:t>
      </w:r>
    </w:p>
    <w:p w14:paraId="3F12B9D2" w14:textId="2FD127F7" w:rsidR="009C306E" w:rsidRPr="009C306E" w:rsidRDefault="009C306E" w:rsidP="009C306E">
      <w:pPr>
        <w:pStyle w:val="Listeavsnitt"/>
        <w:numPr>
          <w:ilvl w:val="1"/>
          <w:numId w:val="6"/>
        </w:numPr>
        <w:rPr>
          <w:rFonts w:ascii="ArialMT" w:eastAsiaTheme="minorHAnsi" w:hAnsi="ArialMT" w:cs="ArialMT"/>
        </w:rPr>
      </w:pPr>
      <w:r>
        <w:rPr>
          <w:rFonts w:ascii="ArialMT" w:eastAsiaTheme="minorHAnsi" w:hAnsi="ArialMT" w:cs="ArialMT"/>
        </w:rPr>
        <w:t>Foreldre må være tilgjengelig</w:t>
      </w:r>
      <w:r w:rsidR="00000ADD">
        <w:rPr>
          <w:rFonts w:ascii="ArialMT" w:eastAsiaTheme="minorHAnsi" w:hAnsi="ArialMT" w:cs="ArialMT"/>
        </w:rPr>
        <w:t>e</w:t>
      </w:r>
      <w:r>
        <w:rPr>
          <w:rFonts w:ascii="ArialMT" w:eastAsiaTheme="minorHAnsi" w:hAnsi="ArialMT" w:cs="ArialMT"/>
        </w:rPr>
        <w:t xml:space="preserve"> i Bergen hvis barnet må reise hjem </w:t>
      </w:r>
      <w:r w:rsidR="00000ADD">
        <w:rPr>
          <w:rFonts w:ascii="ArialMT" w:eastAsiaTheme="minorHAnsi" w:hAnsi="ArialMT" w:cs="ArialMT"/>
        </w:rPr>
        <w:t>i løpet</w:t>
      </w:r>
      <w:r>
        <w:rPr>
          <w:rFonts w:ascii="ArialMT" w:eastAsiaTheme="minorHAnsi" w:hAnsi="ArialMT" w:cs="ArialMT"/>
        </w:rPr>
        <w:t xml:space="preserve"> av      </w:t>
      </w:r>
    </w:p>
    <w:p w14:paraId="058789A4" w14:textId="77777777" w:rsidR="009C306E" w:rsidRDefault="009C306E" w:rsidP="009C306E">
      <w:pPr>
        <w:pStyle w:val="Listeavsnitt"/>
        <w:ind w:left="1352"/>
        <w:rPr>
          <w:rFonts w:ascii="ArialMT" w:eastAsiaTheme="minorHAnsi" w:hAnsi="ArialMT" w:cs="ArialMT"/>
        </w:rPr>
      </w:pPr>
      <w:r w:rsidRPr="009C306E">
        <w:rPr>
          <w:rFonts w:ascii="ArialMT" w:eastAsiaTheme="minorHAnsi" w:hAnsi="ArialMT" w:cs="ArialMT"/>
        </w:rPr>
        <w:t xml:space="preserve">sommerleiren. </w:t>
      </w:r>
    </w:p>
    <w:p w14:paraId="173F2AA0" w14:textId="2181A444" w:rsidR="009C306E" w:rsidRPr="009C306E" w:rsidRDefault="009C306E" w:rsidP="009C306E">
      <w:pPr>
        <w:pStyle w:val="Listeavsnitt"/>
        <w:numPr>
          <w:ilvl w:val="1"/>
          <w:numId w:val="6"/>
        </w:numPr>
        <w:rPr>
          <w:rFonts w:ascii="ArialMT" w:eastAsiaTheme="minorHAnsi" w:hAnsi="ArialMT" w:cs="ArialMT"/>
        </w:rPr>
      </w:pPr>
      <w:r w:rsidRPr="009C306E">
        <w:rPr>
          <w:rFonts w:ascii="ArialMT" w:eastAsiaTheme="minorHAnsi" w:hAnsi="ArialMT" w:cs="ArialMT"/>
        </w:rPr>
        <w:t xml:space="preserve">Elever som får plass på sommerleir, vil få skriftlig svar. </w:t>
      </w:r>
    </w:p>
    <w:p w14:paraId="652FDFB2" w14:textId="6D52EEED" w:rsidR="009C306E" w:rsidRDefault="009C306E" w:rsidP="009C306E">
      <w:pPr>
        <w:pStyle w:val="Listeavsnitt"/>
        <w:rPr>
          <w:rFonts w:ascii="ArialMT" w:eastAsiaTheme="minorHAnsi" w:hAnsi="ArialMT" w:cs="ArialMT"/>
        </w:rPr>
      </w:pPr>
    </w:p>
    <w:p w14:paraId="2AF1008F" w14:textId="77777777" w:rsidR="009C306E" w:rsidRPr="009C306E" w:rsidRDefault="009C306E" w:rsidP="009C306E">
      <w:pPr>
        <w:pStyle w:val="Listeavsnitt"/>
        <w:ind w:left="1352"/>
        <w:rPr>
          <w:rFonts w:ascii="ArialMT" w:eastAsiaTheme="minorHAnsi" w:hAnsi="ArialMT" w:cs="ArialMT"/>
        </w:rPr>
      </w:pPr>
    </w:p>
    <w:p w14:paraId="486F7FB2" w14:textId="65F75666" w:rsidR="00E13CB1" w:rsidRDefault="00000ADD" w:rsidP="00000ADD">
      <w:pPr>
        <w:pStyle w:val="Overskrift2"/>
        <w:rPr>
          <w:rFonts w:eastAsiaTheme="minorHAnsi"/>
        </w:rPr>
      </w:pPr>
      <w:r>
        <w:rPr>
          <w:rFonts w:eastAsiaTheme="minorHAnsi"/>
        </w:rPr>
        <w:t>Søknadsfrist</w:t>
      </w:r>
    </w:p>
    <w:p w14:paraId="46269D20" w14:textId="48B40D7E" w:rsidR="00E13CB1" w:rsidRPr="00000ADD" w:rsidRDefault="00000ADD" w:rsidP="00E13CB1">
      <w:pPr>
        <w:rPr>
          <w:rFonts w:ascii="Arial-BoldMT" w:eastAsiaTheme="minorHAnsi" w:hAnsi="Arial-BoldMT" w:cs="Arial-BoldMT"/>
        </w:rPr>
      </w:pPr>
      <w:r w:rsidRPr="00000ADD">
        <w:rPr>
          <w:rFonts w:ascii="Arial-BoldMT" w:eastAsiaTheme="minorHAnsi" w:hAnsi="Arial-BoldMT" w:cs="Arial-BoldMT"/>
        </w:rPr>
        <w:t>Fyll nøye ut søknadsskjemaet</w:t>
      </w:r>
      <w:r w:rsidR="00E13CB1" w:rsidRPr="00000ADD">
        <w:rPr>
          <w:rFonts w:ascii="Arial-BoldMT" w:eastAsiaTheme="minorHAnsi" w:hAnsi="Arial-BoldMT" w:cs="Arial-BoldMT"/>
        </w:rPr>
        <w:t>, og lever</w:t>
      </w:r>
      <w:r w:rsidRPr="00000ADD">
        <w:rPr>
          <w:rFonts w:ascii="Arial-BoldMT" w:eastAsiaTheme="minorHAnsi" w:hAnsi="Arial-BoldMT" w:cs="Arial-BoldMT"/>
        </w:rPr>
        <w:t xml:space="preserve"> det</w:t>
      </w:r>
      <w:r w:rsidR="00E13CB1" w:rsidRPr="00000ADD">
        <w:rPr>
          <w:rFonts w:ascii="Arial-BoldMT" w:eastAsiaTheme="minorHAnsi" w:hAnsi="Arial-BoldMT" w:cs="Arial-BoldMT"/>
        </w:rPr>
        <w:t xml:space="preserve"> på skolen. S</w:t>
      </w:r>
      <w:r>
        <w:rPr>
          <w:rFonts w:ascii="Arial-BoldMT" w:eastAsiaTheme="minorHAnsi" w:hAnsi="Arial-BoldMT" w:cs="Arial-BoldMT"/>
        </w:rPr>
        <w:t xml:space="preserve">øknadsfrist er innen mandag </w:t>
      </w:r>
      <w:r w:rsidR="00955826" w:rsidRPr="00000ADD">
        <w:rPr>
          <w:rFonts w:ascii="Arial-BoldMT" w:eastAsiaTheme="minorHAnsi" w:hAnsi="Arial-BoldMT" w:cs="Arial-BoldMT"/>
        </w:rPr>
        <w:t>1</w:t>
      </w:r>
      <w:r>
        <w:rPr>
          <w:rFonts w:ascii="Arial-BoldMT" w:eastAsiaTheme="minorHAnsi" w:hAnsi="Arial-BoldMT" w:cs="Arial-BoldMT"/>
        </w:rPr>
        <w:t>3</w:t>
      </w:r>
      <w:r w:rsidR="00955826" w:rsidRPr="00000ADD">
        <w:rPr>
          <w:rFonts w:ascii="Arial-BoldMT" w:eastAsiaTheme="minorHAnsi" w:hAnsi="Arial-BoldMT" w:cs="Arial-BoldMT"/>
        </w:rPr>
        <w:t>. mai 2024</w:t>
      </w:r>
      <w:r>
        <w:rPr>
          <w:rFonts w:ascii="Arial-BoldMT" w:eastAsiaTheme="minorHAnsi" w:hAnsi="Arial-BoldMT" w:cs="Arial-BoldMT"/>
        </w:rPr>
        <w:t>.</w:t>
      </w:r>
    </w:p>
    <w:p w14:paraId="52669F2E" w14:textId="62F40ABB" w:rsidR="00E13CB1" w:rsidRDefault="00E13CB1" w:rsidP="00E13CB1"/>
    <w:p w14:paraId="48DFBCD0" w14:textId="77777777" w:rsidR="009C306E" w:rsidRDefault="009C306E" w:rsidP="00E13CB1"/>
    <w:p w14:paraId="29C50B52" w14:textId="77777777" w:rsidR="009C306E" w:rsidRDefault="009C306E" w:rsidP="00E13CB1"/>
    <w:p w14:paraId="1F543F85" w14:textId="77777777" w:rsidR="009C306E" w:rsidRDefault="009C306E" w:rsidP="00E13CB1"/>
    <w:p w14:paraId="1A6BF33B" w14:textId="77777777" w:rsidR="009C306E" w:rsidRDefault="009C306E" w:rsidP="00E13CB1"/>
    <w:p w14:paraId="205B592F" w14:textId="4A5B4078" w:rsidR="00E13CB1" w:rsidRDefault="00E13CB1" w:rsidP="00E13CB1">
      <w:r>
        <w:t>Med hilsen</w:t>
      </w:r>
    </w:p>
    <w:p w14:paraId="6B791D10" w14:textId="77777777" w:rsidR="00E13CB1" w:rsidRPr="00653730" w:rsidRDefault="00E13CB1" w:rsidP="00E13CB1">
      <w:r>
        <w:t>Byrådsavdeling for helse og omsorg</w:t>
      </w:r>
    </w:p>
    <w:p w14:paraId="205CE979" w14:textId="77777777" w:rsidR="00E13CB1" w:rsidRPr="00653730" w:rsidRDefault="00E13CB1" w:rsidP="00E13CB1"/>
    <w:p w14:paraId="277587C6" w14:textId="77777777" w:rsidR="00E13CB1" w:rsidRPr="00653730" w:rsidRDefault="00E13CB1" w:rsidP="00E13CB1"/>
    <w:p w14:paraId="62E66EF9" w14:textId="10E77464" w:rsidR="00E13CB1" w:rsidRPr="00653730" w:rsidRDefault="00FB4E05" w:rsidP="00E13CB1">
      <w:sdt>
        <w:sdtPr>
          <w:id w:val="1485509699"/>
          <w:placeholder>
            <w:docPart w:val="427EE07D57DF49C2AA771DB528DDFF51"/>
          </w:placeholder>
        </w:sdtPr>
        <w:sdtEndPr/>
        <w:sdtContent>
          <w:sdt>
            <w:sdtPr>
              <w:tag w:val="cc_HøyreUnderskriverNavn"/>
              <w:id w:val="-1142889810"/>
              <w:placeholder>
                <w:docPart w:val="7E114B1F5A1E49548819EE443E4F11C5"/>
              </w:placeholder>
              <w:text/>
            </w:sdtPr>
            <w:sdtEndPr/>
            <w:sdtContent>
              <w:r w:rsidR="00E13CB1">
                <w:t>Marit Hagevik</w:t>
              </w:r>
            </w:sdtContent>
          </w:sdt>
        </w:sdtContent>
      </w:sdt>
      <w:r w:rsidR="00E13CB1" w:rsidRPr="00653730">
        <w:t xml:space="preserve"> - </w:t>
      </w:r>
      <w:sdt>
        <w:sdtPr>
          <w:tag w:val="cc_HøyreUnderskriverTittel"/>
          <w:id w:val="-1880073408"/>
          <w:placeholder>
            <w:docPart w:val="F9765F67E9BE40A1A6D736D598A07623"/>
          </w:placeholder>
        </w:sdtPr>
        <w:sdtEndPr/>
        <w:sdtContent>
          <w:r w:rsidR="00E13CB1">
            <w:t>Seksjonssjef</w:t>
          </w:r>
        </w:sdtContent>
      </w:sdt>
    </w:p>
    <w:p w14:paraId="3D3C4191" w14:textId="7FB7D285" w:rsidR="00E13CB1" w:rsidRPr="00653730" w:rsidRDefault="000173D5" w:rsidP="00E13CB1">
      <w:r>
        <w:t xml:space="preserve">Marit Eikeskog – Rådgiver </w:t>
      </w:r>
    </w:p>
    <w:p w14:paraId="4BAC1BDC" w14:textId="77777777" w:rsidR="00E13CB1" w:rsidRPr="00653730" w:rsidRDefault="00E13CB1" w:rsidP="00E13CB1"/>
    <w:p w14:paraId="24B5AC01" w14:textId="77777777" w:rsidR="00E13CB1" w:rsidRPr="00653730" w:rsidRDefault="00E13CB1" w:rsidP="00E13CB1">
      <w:pPr>
        <w:rPr>
          <w:i/>
        </w:rPr>
      </w:pPr>
      <w:r w:rsidRPr="00653730">
        <w:rPr>
          <w:i/>
        </w:rPr>
        <w:t>Dokumentet er godkjent elektronisk.</w:t>
      </w:r>
    </w:p>
    <w:p w14:paraId="0B18E165" w14:textId="3102358B" w:rsidR="00E13CB1" w:rsidRDefault="00E13CB1" w:rsidP="00E13CB1">
      <w:pPr>
        <w:rPr>
          <w:i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2606331" wp14:editId="44AF548C">
                <wp:simplePos x="0" y="0"/>
                <wp:positionH relativeFrom="column">
                  <wp:posOffset>4445</wp:posOffset>
                </wp:positionH>
                <wp:positionV relativeFrom="paragraph">
                  <wp:posOffset>-148590</wp:posOffset>
                </wp:positionV>
                <wp:extent cx="5705475" cy="1524000"/>
                <wp:effectExtent l="0" t="0" r="0" b="0"/>
                <wp:wrapNone/>
                <wp:docPr id="7" name="Tekstbok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475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91B734" w14:textId="77777777" w:rsidR="00E13CB1" w:rsidRDefault="00E13CB1" w:rsidP="00E13CB1">
                            <w:pPr>
                              <w:tabs>
                                <w:tab w:val="left" w:pos="0"/>
                              </w:tabs>
                              <w:ind w:hanging="564"/>
                              <w:jc w:val="center"/>
                              <w:rPr>
                                <w:b/>
                                <w:color w:val="9BBB59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SOMMERLEIR ER GØY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SlantUp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606331" id="_x0000_t202" coordsize="21600,21600" o:spt="202" path="m,l,21600r21600,l21600,xe">
                <v:stroke joinstyle="miter"/>
                <v:path gradientshapeok="t" o:connecttype="rect"/>
              </v:shapetype>
              <v:shape id="Tekstboks 7" o:spid="_x0000_s1026" type="#_x0000_t202" style="position:absolute;margin-left:.35pt;margin-top:-11.7pt;width:449.25pt;height:120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" filled="f" stroked="f">
                <v:textbox>
                  <w:txbxContent>
                    <w:p w14:paraId="1991B734" w14:textId="77777777" w:rsidR="00E13CB1" w:rsidRDefault="00E13CB1" w:rsidP="00E13CB1">
                      <w:pPr>
                        <w:tabs>
                          <w:tab w:val="left" w:pos="0"/>
                        </w:tabs>
                        <w:ind w:hanging="564"/>
                        <w:jc w:val="center"/>
                        <w:rPr>
                          <w:b/>
                          <w:color w:val="9BBB59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FF0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SOMMERLEIR ER GØY</w:t>
                      </w:r>
                    </w:p>
                  </w:txbxContent>
                </v:textbox>
              </v:shape>
            </w:pict>
          </mc:Fallback>
        </mc:AlternateContent>
      </w:r>
    </w:p>
    <w:p w14:paraId="548BA2D4" w14:textId="77777777" w:rsidR="00E13CB1" w:rsidRDefault="00E13CB1" w:rsidP="00E13CB1">
      <w:pPr>
        <w:tabs>
          <w:tab w:val="left" w:pos="0"/>
        </w:tabs>
        <w:ind w:hanging="564"/>
      </w:pPr>
    </w:p>
    <w:p w14:paraId="0BF26F44" w14:textId="77777777" w:rsidR="00E13CB1" w:rsidRDefault="00E13CB1" w:rsidP="00E13CB1">
      <w:pPr>
        <w:tabs>
          <w:tab w:val="left" w:pos="0"/>
        </w:tabs>
        <w:ind w:hanging="564"/>
      </w:pPr>
    </w:p>
    <w:p w14:paraId="6EA34BC8" w14:textId="77777777" w:rsidR="00E13CB1" w:rsidRDefault="00E13CB1" w:rsidP="00E13CB1">
      <w:pPr>
        <w:tabs>
          <w:tab w:val="left" w:pos="0"/>
        </w:tabs>
        <w:ind w:hanging="564"/>
      </w:pPr>
    </w:p>
    <w:p w14:paraId="099F2DD2" w14:textId="77777777" w:rsidR="00E13CB1" w:rsidRDefault="00E13CB1" w:rsidP="00E13CB1">
      <w:pPr>
        <w:tabs>
          <w:tab w:val="left" w:pos="0"/>
        </w:tabs>
        <w:ind w:hanging="564"/>
      </w:pPr>
    </w:p>
    <w:p w14:paraId="3AAD9600" w14:textId="77777777" w:rsidR="00E13CB1" w:rsidRDefault="00E13CB1" w:rsidP="00E13CB1">
      <w:pPr>
        <w:tabs>
          <w:tab w:val="left" w:pos="0"/>
        </w:tabs>
        <w:ind w:hanging="564"/>
      </w:pPr>
    </w:p>
    <w:p w14:paraId="30604722" w14:textId="77777777" w:rsidR="00E13CB1" w:rsidRDefault="00E13CB1" w:rsidP="00E13CB1">
      <w:pPr>
        <w:tabs>
          <w:tab w:val="left" w:pos="0"/>
        </w:tabs>
        <w:ind w:hanging="564"/>
      </w:pPr>
    </w:p>
    <w:p w14:paraId="7895A19D" w14:textId="77777777" w:rsidR="00E13CB1" w:rsidRDefault="00E13CB1" w:rsidP="00E13CB1">
      <w:pPr>
        <w:tabs>
          <w:tab w:val="left" w:pos="0"/>
        </w:tabs>
        <w:ind w:hanging="564"/>
      </w:pPr>
    </w:p>
    <w:p w14:paraId="1F660211" w14:textId="77777777" w:rsidR="00E13CB1" w:rsidRDefault="00E13CB1" w:rsidP="00E13CB1">
      <w:pPr>
        <w:tabs>
          <w:tab w:val="left" w:pos="0"/>
        </w:tabs>
        <w:ind w:hanging="564"/>
      </w:pPr>
    </w:p>
    <w:p w14:paraId="276A0DBC" w14:textId="77777777" w:rsidR="00E13CB1" w:rsidRDefault="00E13CB1" w:rsidP="00E13CB1">
      <w:pPr>
        <w:tabs>
          <w:tab w:val="left" w:pos="0"/>
        </w:tabs>
      </w:pPr>
    </w:p>
    <w:p w14:paraId="2A9DAAAF" w14:textId="2E257D89" w:rsidR="00E13CB1" w:rsidRDefault="00E13CB1" w:rsidP="00E13CB1">
      <w:pPr>
        <w:tabs>
          <w:tab w:val="left" w:pos="0"/>
        </w:tabs>
        <w:ind w:hanging="564"/>
      </w:pPr>
      <w:r>
        <w:rPr>
          <w:noProof/>
          <w:lang w:eastAsia="nb-NO"/>
        </w:rPr>
        <w:drawing>
          <wp:anchor distT="0" distB="0" distL="114300" distR="114300" simplePos="0" relativeHeight="251656704" behindDoc="1" locked="0" layoutInCell="1" allowOverlap="1" wp14:anchorId="16CA037A" wp14:editId="71CBAFD5">
            <wp:simplePos x="0" y="0"/>
            <wp:positionH relativeFrom="column">
              <wp:posOffset>2875915</wp:posOffset>
            </wp:positionH>
            <wp:positionV relativeFrom="paragraph">
              <wp:posOffset>2699385</wp:posOffset>
            </wp:positionV>
            <wp:extent cx="3056890" cy="2284095"/>
            <wp:effectExtent l="0" t="0" r="0" b="1905"/>
            <wp:wrapThrough wrapText="bothSides">
              <wp:wrapPolygon edited="0">
                <wp:start x="0" y="0"/>
                <wp:lineTo x="0" y="21438"/>
                <wp:lineTo x="21403" y="21438"/>
                <wp:lineTo x="21403" y="0"/>
                <wp:lineTo x="0" y="0"/>
              </wp:wrapPolygon>
            </wp:wrapThrough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228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b-NO"/>
        </w:rPr>
        <w:drawing>
          <wp:anchor distT="0" distB="0" distL="114300" distR="114300" simplePos="0" relativeHeight="251657728" behindDoc="1" locked="0" layoutInCell="1" allowOverlap="1" wp14:anchorId="5EF42D65" wp14:editId="1C731177">
            <wp:simplePos x="0" y="0"/>
            <wp:positionH relativeFrom="column">
              <wp:posOffset>2649855</wp:posOffset>
            </wp:positionH>
            <wp:positionV relativeFrom="paragraph">
              <wp:posOffset>170180</wp:posOffset>
            </wp:positionV>
            <wp:extent cx="3058160" cy="2298700"/>
            <wp:effectExtent l="0" t="0" r="8890" b="6350"/>
            <wp:wrapThrough wrapText="bothSides">
              <wp:wrapPolygon edited="0">
                <wp:start x="0" y="0"/>
                <wp:lineTo x="0" y="21481"/>
                <wp:lineTo x="21528" y="21481"/>
                <wp:lineTo x="21528" y="0"/>
                <wp:lineTo x="0" y="0"/>
              </wp:wrapPolygon>
            </wp:wrapThrough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62" t="36891" r="36205" b="38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229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9B6B0" w14:textId="0DF7D7E6" w:rsidR="00E13CB1" w:rsidRDefault="00E13CB1" w:rsidP="00E13CB1">
      <w:pPr>
        <w:tabs>
          <w:tab w:val="left" w:pos="0"/>
        </w:tabs>
        <w:ind w:hanging="564"/>
      </w:pPr>
      <w:r>
        <w:rPr>
          <w:noProof/>
          <w:lang w:eastAsia="nb-NO"/>
        </w:rPr>
        <w:drawing>
          <wp:anchor distT="0" distB="0" distL="114300" distR="114300" simplePos="0" relativeHeight="251658752" behindDoc="1" locked="0" layoutInCell="1" allowOverlap="1" wp14:anchorId="587E5FDF" wp14:editId="0E9890CE">
            <wp:simplePos x="0" y="0"/>
            <wp:positionH relativeFrom="column">
              <wp:posOffset>66040</wp:posOffset>
            </wp:positionH>
            <wp:positionV relativeFrom="paragraph">
              <wp:posOffset>57150</wp:posOffset>
            </wp:positionV>
            <wp:extent cx="2155825" cy="2224405"/>
            <wp:effectExtent l="0" t="0" r="0" b="4445"/>
            <wp:wrapThrough wrapText="bothSides">
              <wp:wrapPolygon edited="0">
                <wp:start x="0" y="0"/>
                <wp:lineTo x="0" y="21458"/>
                <wp:lineTo x="21377" y="21458"/>
                <wp:lineTo x="21377" y="0"/>
                <wp:lineTo x="0" y="0"/>
              </wp:wrapPolygon>
            </wp:wrapThrough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15" b="12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2224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28A33" w14:textId="77777777" w:rsidR="00E13CB1" w:rsidRDefault="00E13CB1" w:rsidP="00E13CB1">
      <w:pPr>
        <w:tabs>
          <w:tab w:val="left" w:pos="0"/>
        </w:tabs>
        <w:ind w:hanging="564"/>
      </w:pPr>
    </w:p>
    <w:p w14:paraId="120CC7EE" w14:textId="77777777" w:rsidR="00E13CB1" w:rsidRDefault="00E13CB1" w:rsidP="00E13CB1">
      <w:pPr>
        <w:tabs>
          <w:tab w:val="left" w:pos="0"/>
        </w:tabs>
        <w:ind w:hanging="564"/>
        <w:jc w:val="center"/>
        <w:rPr>
          <w:rFonts w:ascii="Goudy Stout" w:hAnsi="Goudy Stout"/>
        </w:rPr>
      </w:pPr>
    </w:p>
    <w:p w14:paraId="0F5EC39D" w14:textId="02E597A6" w:rsidR="00E13CB1" w:rsidRDefault="00000ADD" w:rsidP="00E13CB1">
      <w:pPr>
        <w:tabs>
          <w:tab w:val="left" w:pos="0"/>
        </w:tabs>
        <w:ind w:hanging="564"/>
        <w:jc w:val="center"/>
        <w:rPr>
          <w:rFonts w:ascii="Goudy Stout" w:hAnsi="Goudy Stout"/>
        </w:rPr>
      </w:pPr>
      <w:r>
        <w:rPr>
          <w:rFonts w:ascii="Goudy Stout" w:hAnsi="Goudy Stout"/>
          <w:noProof/>
        </w:rPr>
        <w:lastRenderedPageBreak/>
        <w:drawing>
          <wp:inline distT="0" distB="0" distL="0" distR="0" wp14:anchorId="040936B8" wp14:editId="64BB5CD7">
            <wp:extent cx="2658110" cy="2974975"/>
            <wp:effectExtent l="0" t="0" r="889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297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8322D2" w14:textId="77777777" w:rsidR="00E13CB1" w:rsidRDefault="00E13CB1" w:rsidP="00E13CB1">
      <w:pPr>
        <w:tabs>
          <w:tab w:val="left" w:pos="0"/>
        </w:tabs>
        <w:ind w:hanging="564"/>
        <w:jc w:val="center"/>
        <w:rPr>
          <w:rFonts w:ascii="Goudy Stout" w:hAnsi="Goudy Stout"/>
        </w:rPr>
      </w:pPr>
    </w:p>
    <w:p w14:paraId="5EDBA263" w14:textId="77777777" w:rsidR="00E13CB1" w:rsidRDefault="00E13CB1" w:rsidP="00E13CB1">
      <w:pPr>
        <w:tabs>
          <w:tab w:val="left" w:pos="0"/>
        </w:tabs>
        <w:ind w:hanging="564"/>
        <w:jc w:val="right"/>
        <w:rPr>
          <w:rFonts w:ascii="Goudy Stout" w:hAnsi="Goudy Stout"/>
        </w:rPr>
      </w:pPr>
    </w:p>
    <w:p w14:paraId="2AF19079" w14:textId="2BA9817E" w:rsidR="00E13CB1" w:rsidRDefault="00E13CB1" w:rsidP="00E13CB1">
      <w:pPr>
        <w:tabs>
          <w:tab w:val="left" w:pos="0"/>
        </w:tabs>
        <w:ind w:hanging="564"/>
        <w:jc w:val="center"/>
        <w:rPr>
          <w:rFonts w:ascii="Goudy Stout" w:hAnsi="Goudy Stout"/>
          <w:sz w:val="28"/>
          <w:szCs w:val="28"/>
        </w:rPr>
      </w:pPr>
    </w:p>
    <w:p w14:paraId="10404A00" w14:textId="77777777" w:rsidR="00E13CB1" w:rsidRDefault="00E13CB1" w:rsidP="00E13CB1">
      <w:pPr>
        <w:tabs>
          <w:tab w:val="left" w:pos="0"/>
        </w:tabs>
        <w:ind w:hanging="564"/>
        <w:jc w:val="center"/>
        <w:rPr>
          <w:rFonts w:ascii="Goudy Stout" w:hAnsi="Goudy Stout"/>
          <w:sz w:val="28"/>
          <w:szCs w:val="28"/>
        </w:rPr>
      </w:pPr>
    </w:p>
    <w:p w14:paraId="0D63A5E3" w14:textId="77777777" w:rsidR="00E13CB1" w:rsidRDefault="00E13CB1" w:rsidP="00E13CB1">
      <w:pPr>
        <w:tabs>
          <w:tab w:val="left" w:pos="0"/>
        </w:tabs>
        <w:ind w:hanging="564"/>
        <w:jc w:val="center"/>
        <w:rPr>
          <w:rFonts w:ascii="Goudy Stout" w:hAnsi="Goudy Stout"/>
          <w:sz w:val="28"/>
          <w:szCs w:val="28"/>
        </w:rPr>
      </w:pPr>
    </w:p>
    <w:p w14:paraId="42DFBEAC" w14:textId="77777777" w:rsidR="00E13CB1" w:rsidRDefault="00E13CB1" w:rsidP="00E13CB1">
      <w:pPr>
        <w:tabs>
          <w:tab w:val="left" w:pos="0"/>
        </w:tabs>
        <w:ind w:hanging="564"/>
        <w:jc w:val="center"/>
        <w:rPr>
          <w:rFonts w:ascii="Goudy Stout" w:hAnsi="Goudy Stout"/>
          <w:sz w:val="28"/>
          <w:szCs w:val="28"/>
        </w:rPr>
      </w:pPr>
    </w:p>
    <w:p w14:paraId="1CA291B8" w14:textId="77777777" w:rsidR="00E13CB1" w:rsidRDefault="00E13CB1" w:rsidP="00E13CB1">
      <w:pPr>
        <w:tabs>
          <w:tab w:val="left" w:pos="0"/>
        </w:tabs>
        <w:ind w:hanging="564"/>
        <w:jc w:val="center"/>
        <w:rPr>
          <w:rFonts w:ascii="Goudy Stout" w:hAnsi="Goudy Stout"/>
          <w:sz w:val="28"/>
          <w:szCs w:val="28"/>
        </w:rPr>
      </w:pPr>
    </w:p>
    <w:p w14:paraId="23BD1364" w14:textId="77777777" w:rsidR="00E13CB1" w:rsidRDefault="00E13CB1" w:rsidP="00E13CB1">
      <w:pPr>
        <w:tabs>
          <w:tab w:val="left" w:pos="0"/>
        </w:tabs>
        <w:ind w:hanging="564"/>
        <w:jc w:val="center"/>
        <w:rPr>
          <w:rFonts w:ascii="Goudy Stout" w:hAnsi="Goudy Stout"/>
          <w:sz w:val="28"/>
          <w:szCs w:val="28"/>
        </w:rPr>
      </w:pPr>
    </w:p>
    <w:p w14:paraId="279DAB1C" w14:textId="77777777" w:rsidR="00E13CB1" w:rsidRDefault="00E13CB1" w:rsidP="00E13CB1">
      <w:pPr>
        <w:tabs>
          <w:tab w:val="left" w:pos="0"/>
        </w:tabs>
        <w:ind w:hanging="564"/>
        <w:jc w:val="center"/>
        <w:rPr>
          <w:rFonts w:ascii="Goudy Stout" w:hAnsi="Goudy Stout"/>
          <w:sz w:val="28"/>
          <w:szCs w:val="28"/>
        </w:rPr>
      </w:pPr>
    </w:p>
    <w:p w14:paraId="2BA50493" w14:textId="3855EE53" w:rsidR="00E13CB1" w:rsidRDefault="00E13CB1" w:rsidP="009C306E">
      <w:pPr>
        <w:tabs>
          <w:tab w:val="left" w:pos="0"/>
        </w:tabs>
        <w:rPr>
          <w:rFonts w:ascii="Goudy Stout" w:hAnsi="Goudy Stout"/>
          <w:sz w:val="28"/>
          <w:szCs w:val="28"/>
        </w:rPr>
      </w:pPr>
    </w:p>
    <w:p w14:paraId="16CB7D79" w14:textId="77777777" w:rsidR="00AE17CA" w:rsidRPr="00653730" w:rsidRDefault="00AE17CA" w:rsidP="00653730"/>
    <w:p w14:paraId="179958CF" w14:textId="77777777" w:rsidR="005602F0" w:rsidRPr="00653730" w:rsidRDefault="005602F0" w:rsidP="00653730"/>
    <w:p w14:paraId="3356A060" w14:textId="77777777" w:rsidR="00DC17D3" w:rsidRPr="00653730" w:rsidRDefault="00DC17D3" w:rsidP="00653730"/>
    <w:p w14:paraId="1D535287" w14:textId="77777777" w:rsidR="0033017C" w:rsidRPr="00653730" w:rsidRDefault="0033017C" w:rsidP="00653730"/>
    <w:p w14:paraId="2091BBBE" w14:textId="3B67352F" w:rsidR="000A4921" w:rsidRPr="00653730" w:rsidRDefault="000378DC" w:rsidP="00653730">
      <w:r w:rsidRPr="00653730">
        <w:fldChar w:fldCharType="begin"/>
      </w:r>
      <w:r w:rsidRPr="00653730">
        <w:instrText xml:space="preserve"> IF "</w:instrText>
      </w:r>
      <w:sdt>
        <w:sdtPr>
          <w:tag w:val="ToCopyReceivers"/>
          <w:id w:val="10007"/>
          <w:placeholder>
            <w:docPart w:val="CE1DCED503FC43B9B636647D2F0F4C19"/>
          </w:placeholder>
          <w:dataBinding w:prefixMappings="xmlns:gbs='http://www.software-innovation.no/growBusinessDocument'" w:xpath="/gbs:GrowBusinessDocument/gbs:Lists/gbs:SingleLines/gbs:ToCopyReceivers/gbs:DisplayField[@gbs:key='10007']" w:storeItemID="{857C32D4-7B89-4A79-8321-A8F809C02387}"/>
          <w:text/>
        </w:sdtPr>
        <w:sdtEndPr/>
        <w:sdtContent>
          <w:r w:rsidR="00FB4E05">
            <w:instrText xml:space="preserve">        </w:instrText>
          </w:r>
        </w:sdtContent>
      </w:sdt>
      <w:r w:rsidRPr="00653730">
        <w:instrText xml:space="preserve">"&lt;&gt;"        " "Kopi til: " </w:instrText>
      </w:r>
      <w:r w:rsidRPr="00653730">
        <w:fldChar w:fldCharType="end"/>
      </w:r>
      <w:sdt>
        <w:sdtPr>
          <w:tag w:val="ToCopyReceivers"/>
          <w:id w:val="-1060942344"/>
          <w:placeholder>
            <w:docPart w:val="D9C0C9A7E0AB4B7F97E1BE4C067E79E1"/>
          </w:placeholder>
          <w:dataBinding w:prefixMappings="xmlns:gbs='http://www.software-innovation.no/growBusinessDocument'" w:xpath="/gbs:GrowBusinessDocument/gbs:Lists/gbs:SingleLines/gbs:ToCopyReceivers/gbs:DisplayField[@gbs:key='10007']" w:storeItemID="{857C32D4-7B89-4A79-8321-A8F809C02387}"/>
          <w:text w:multiLine="1"/>
        </w:sdtPr>
        <w:sdtEndPr/>
        <w:sdtContent>
          <w:r w:rsidR="00057C82">
            <w:br/>
            <w:t xml:space="preserve">        </w:t>
          </w:r>
        </w:sdtContent>
      </w:sdt>
    </w:p>
    <w:p w14:paraId="11DC326E" w14:textId="77777777" w:rsidR="000378DC" w:rsidRPr="00653730" w:rsidRDefault="000378DC" w:rsidP="00203FE7">
      <w:pPr>
        <w:spacing w:after="200" w:line="276" w:lineRule="auto"/>
      </w:pPr>
    </w:p>
    <w:sectPr w:rsidR="000378DC" w:rsidRPr="00653730" w:rsidSect="00203FE7">
      <w:footerReference w:type="default" r:id="rId12"/>
      <w:headerReference w:type="first" r:id="rId13"/>
      <w:footerReference w:type="first" r:id="rId14"/>
      <w:pgSz w:w="11906" w:h="16838" w:code="9"/>
      <w:pgMar w:top="1134" w:right="1418" w:bottom="993" w:left="1418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B30C9E" w14:textId="77777777" w:rsidR="00190141" w:rsidRDefault="00190141" w:rsidP="00494E03">
      <w:r>
        <w:separator/>
      </w:r>
    </w:p>
    <w:p w14:paraId="16F7DAB3" w14:textId="77777777" w:rsidR="00190141" w:rsidRDefault="00190141" w:rsidP="00494E03"/>
  </w:endnote>
  <w:endnote w:type="continuationSeparator" w:id="0">
    <w:p w14:paraId="0161D93D" w14:textId="77777777" w:rsidR="00190141" w:rsidRDefault="00190141" w:rsidP="00494E03">
      <w:r>
        <w:continuationSeparator/>
      </w:r>
    </w:p>
    <w:p w14:paraId="21D79CAE" w14:textId="77777777" w:rsidR="00190141" w:rsidRDefault="00190141" w:rsidP="00494E0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mbolM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29929915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199DE066" w14:textId="45053EA6" w:rsidR="00D148F7" w:rsidRDefault="00D148F7" w:rsidP="008876C8">
            <w:pPr>
              <w:pStyle w:val="Bunntekst"/>
              <w:jc w:val="center"/>
            </w:pPr>
            <w:r>
              <w:t xml:space="preserve">Side </w:t>
            </w:r>
            <w:r>
              <w:rPr>
                <w:sz w:val="24"/>
                <w:szCs w:val="24"/>
              </w:rPr>
              <w:fldChar w:fldCharType="begin"/>
            </w:r>
            <w:r>
              <w:instrText>PAGE</w:instrText>
            </w:r>
            <w:r>
              <w:rPr>
                <w:sz w:val="24"/>
                <w:szCs w:val="24"/>
              </w:rPr>
              <w:fldChar w:fldCharType="separate"/>
            </w:r>
            <w:r w:rsidR="00EF1303">
              <w:rPr>
                <w:noProof/>
              </w:rPr>
              <w:t>2</w:t>
            </w:r>
            <w:r>
              <w:rPr>
                <w:sz w:val="24"/>
                <w:szCs w:val="24"/>
              </w:rPr>
              <w:fldChar w:fldCharType="end"/>
            </w:r>
            <w:r>
              <w:t xml:space="preserve"> av </w:t>
            </w:r>
            <w:r>
              <w:rPr>
                <w:sz w:val="24"/>
                <w:szCs w:val="24"/>
              </w:rPr>
              <w:fldChar w:fldCharType="begin"/>
            </w:r>
            <w:r>
              <w:instrText>NUMPAGES</w:instrText>
            </w:r>
            <w:r>
              <w:rPr>
                <w:sz w:val="24"/>
                <w:szCs w:val="24"/>
              </w:rPr>
              <w:fldChar w:fldCharType="separate"/>
            </w:r>
            <w:r w:rsidR="00EF1303">
              <w:rPr>
                <w:noProof/>
              </w:rPr>
              <w:t>2</w:t>
            </w:r>
            <w:r>
              <w:rPr>
                <w:sz w:val="24"/>
                <w:szCs w:val="24"/>
              </w:rPr>
              <w:fldChar w:fldCharType="end"/>
            </w:r>
          </w:p>
        </w:sdtContent>
      </w:sdt>
    </w:sdtContent>
  </w:sdt>
  <w:p w14:paraId="58B663DF" w14:textId="77777777" w:rsidR="00D148F7" w:rsidRDefault="00D148F7" w:rsidP="00494E03">
    <w:pPr>
      <w:pStyle w:val="Bunntekst"/>
    </w:pPr>
  </w:p>
  <w:p w14:paraId="68225267" w14:textId="77777777" w:rsidR="00CD1697" w:rsidRDefault="00CD1697" w:rsidP="00494E0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</w:tblBorders>
      <w:tblCellMar>
        <w:top w:w="170" w:type="dxa"/>
      </w:tblCellMar>
      <w:tblLook w:val="04A0" w:firstRow="1" w:lastRow="0" w:firstColumn="1" w:lastColumn="0" w:noHBand="0" w:noVBand="1"/>
    </w:tblPr>
    <w:tblGrid>
      <w:gridCol w:w="4535"/>
      <w:gridCol w:w="4535"/>
    </w:tblGrid>
    <w:tr w:rsidR="00D148F7" w:rsidRPr="00681952" w14:paraId="6CA1EA18" w14:textId="77777777" w:rsidTr="003F4E96">
      <w:tc>
        <w:tcPr>
          <w:tcW w:w="2500" w:type="pct"/>
          <w:shd w:val="clear" w:color="auto" w:fill="auto"/>
          <w:tcMar>
            <w:left w:w="0" w:type="dxa"/>
            <w:right w:w="0" w:type="dxa"/>
          </w:tcMar>
        </w:tcPr>
        <w:p w14:paraId="68489147" w14:textId="77777777" w:rsidR="00D148F7" w:rsidRPr="00681952" w:rsidRDefault="00D148F7" w:rsidP="00681952">
          <w:pPr>
            <w:pStyle w:val="Bunntekst"/>
            <w:rPr>
              <w:b/>
            </w:rPr>
          </w:pPr>
          <w:r w:rsidRPr="00681952">
            <w:rPr>
              <w:b/>
            </w:rPr>
            <w:t>Postadresse:</w:t>
          </w:r>
        </w:p>
        <w:p w14:paraId="42FA3E90" w14:textId="2000E8F1" w:rsidR="00D148F7" w:rsidRPr="00681952" w:rsidRDefault="00FB4E05" w:rsidP="00681952">
          <w:pPr>
            <w:pStyle w:val="Bunntekst"/>
          </w:pPr>
          <w:sdt>
            <w:sdtPr>
              <w:tag w:val="cc_Postadresse"/>
              <w:id w:val="1187874566"/>
              <w:placeholder>
                <w:docPart w:val="DefaultPlaceholder_1082065158"/>
              </w:placeholder>
              <w:text/>
            </w:sdtPr>
            <w:sdtEndPr/>
            <w:sdtContent>
              <w:r w:rsidR="00057C82">
                <w:t>Postboks 7700</w:t>
              </w:r>
            </w:sdtContent>
          </w:sdt>
          <w:r w:rsidR="00D148F7" w:rsidRPr="00681952">
            <w:t xml:space="preserve">, </w:t>
          </w:r>
          <w:sdt>
            <w:sdtPr>
              <w:tag w:val="cc_Zip"/>
              <w:id w:val="-2028092108"/>
              <w:text/>
            </w:sdtPr>
            <w:sdtEndPr/>
            <w:sdtContent>
              <w:r w:rsidR="00057C82">
                <w:t>5020 BERGEN</w:t>
              </w:r>
            </w:sdtContent>
          </w:sdt>
        </w:p>
        <w:p w14:paraId="153EF820" w14:textId="77777777" w:rsidR="00D148F7" w:rsidRPr="00681952" w:rsidRDefault="00D148F7" w:rsidP="00681952">
          <w:pPr>
            <w:pStyle w:val="Bunntekst"/>
            <w:rPr>
              <w:b/>
            </w:rPr>
          </w:pPr>
          <w:r w:rsidRPr="00681952">
            <w:rPr>
              <w:b/>
            </w:rPr>
            <w:t>Kontoradresse:</w:t>
          </w:r>
        </w:p>
        <w:p w14:paraId="2BC1A6FD" w14:textId="1FB9A89D" w:rsidR="00D148F7" w:rsidRPr="00681952" w:rsidRDefault="00FB4E05" w:rsidP="00681952">
          <w:pPr>
            <w:pStyle w:val="Bunntekst"/>
          </w:pPr>
          <w:sdt>
            <w:sdtPr>
              <w:tag w:val="cc_Besøksadresse"/>
              <w:id w:val="-1434434262"/>
              <w:placeholder>
                <w:docPart w:val="DefaultPlaceholder_1082065158"/>
              </w:placeholder>
              <w:dataBinding w:prefixMappings="xmlns:gbs='http://www.software-innovation.no/growBusinessDocument'" w:xpath="/gbs:GrowBusinessDocument/gbs:ToOrgUnit.FromOtherContacts.ToSource.Addresses.Zip[@gbs:key='2860533034']" w:storeItemID="{00000000-0000-0000-0000-000000000000}"/>
              <w:text/>
            </w:sdtPr>
            <w:sdtEndPr/>
            <w:sdtContent>
              <w:r w:rsidR="00057C82">
                <w:t>Rådhusgaten 10</w:t>
              </w:r>
            </w:sdtContent>
          </w:sdt>
        </w:p>
      </w:tc>
      <w:tc>
        <w:tcPr>
          <w:tcW w:w="2500" w:type="pct"/>
          <w:tcMar>
            <w:left w:w="0" w:type="dxa"/>
            <w:right w:w="0" w:type="dxa"/>
          </w:tcMar>
        </w:tcPr>
        <w:p w14:paraId="3F2FF6B3" w14:textId="551389FE" w:rsidR="00D148F7" w:rsidRPr="00E13CB1" w:rsidRDefault="00D148F7" w:rsidP="00681952">
          <w:pPr>
            <w:pStyle w:val="Bunntekst"/>
          </w:pPr>
          <w:r w:rsidRPr="00E13CB1">
            <w:rPr>
              <w:b/>
            </w:rPr>
            <w:t>Telefon:</w:t>
          </w:r>
          <w:r w:rsidRPr="00E13CB1">
            <w:t xml:space="preserve"> </w:t>
          </w:r>
          <w:sdt>
            <w:sdtPr>
              <w:tag w:val="cc_CompanySwitchboard"/>
              <w:id w:val="-1928958038"/>
              <w:text/>
            </w:sdtPr>
            <w:sdtEndPr/>
            <w:sdtContent>
              <w:r w:rsidR="00057C82" w:rsidRPr="00E13CB1">
                <w:t>55565556</w:t>
              </w:r>
            </w:sdtContent>
          </w:sdt>
          <w:r w:rsidRPr="00E13CB1">
            <w:br/>
          </w:r>
          <w:r w:rsidRPr="00E13CB1">
            <w:rPr>
              <w:b/>
            </w:rPr>
            <w:t>E-post:</w:t>
          </w:r>
          <w:r w:rsidRPr="00E13CB1">
            <w:t xml:space="preserve"> </w:t>
          </w:r>
          <w:sdt>
            <w:sdtPr>
              <w:rPr>
                <w:lang w:val="en-US"/>
              </w:rPr>
              <w:tag w:val="cc_CompanyEmail"/>
              <w:id w:val="-33805039"/>
              <w:placeholder>
                <w:docPart w:val="5BF4FAAE7B4E4AB8A401138D0FF6D1EA"/>
              </w:placeholder>
              <w:showingPlcHdr/>
              <w:text/>
            </w:sdtPr>
            <w:sdtEndPr/>
            <w:sdtContent>
              <w:r w:rsidR="00057C82" w:rsidRPr="00635228">
                <w:rPr>
                  <w:rStyle w:val="Plassholdertekst"/>
                </w:rPr>
                <w:t xml:space="preserve"> </w:t>
              </w:r>
            </w:sdtContent>
          </w:sdt>
        </w:p>
        <w:p w14:paraId="2E18131C" w14:textId="77777777" w:rsidR="00D148F7" w:rsidRPr="00681952" w:rsidRDefault="00D148F7" w:rsidP="00681952">
          <w:pPr>
            <w:pStyle w:val="Bunntekst"/>
          </w:pPr>
          <w:r w:rsidRPr="00627A6F">
            <w:rPr>
              <w:b/>
            </w:rPr>
            <w:t>Internett:</w:t>
          </w:r>
          <w:r w:rsidRPr="00681952">
            <w:t xml:space="preserve"> www.bergen.kommune.no</w:t>
          </w:r>
        </w:p>
      </w:tc>
    </w:tr>
  </w:tbl>
  <w:p w14:paraId="1A9E7B27" w14:textId="77777777" w:rsidR="00627A6F" w:rsidRDefault="00627A6F" w:rsidP="00681952">
    <w:pPr>
      <w:pStyle w:val="Bunntekst"/>
    </w:pPr>
  </w:p>
  <w:p w14:paraId="4CE75851" w14:textId="77777777" w:rsidR="00627A6F" w:rsidRPr="00681952" w:rsidRDefault="00627A6F" w:rsidP="00681952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0CB69D" w14:textId="77777777" w:rsidR="00190141" w:rsidRDefault="00190141" w:rsidP="00494E03">
      <w:r>
        <w:separator/>
      </w:r>
    </w:p>
    <w:p w14:paraId="06C69715" w14:textId="77777777" w:rsidR="00190141" w:rsidRDefault="00190141" w:rsidP="00494E03"/>
  </w:footnote>
  <w:footnote w:type="continuationSeparator" w:id="0">
    <w:p w14:paraId="6108F1A5" w14:textId="77777777" w:rsidR="00190141" w:rsidRDefault="00190141" w:rsidP="00494E03">
      <w:r>
        <w:continuationSeparator/>
      </w:r>
    </w:p>
    <w:p w14:paraId="2F2B30BE" w14:textId="77777777" w:rsidR="00190141" w:rsidRDefault="00190141" w:rsidP="00494E0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86" w:type="dxa"/>
      <w:tblLayout w:type="fixed"/>
      <w:tblCellMar>
        <w:left w:w="567" w:type="dxa"/>
        <w:right w:w="0" w:type="dxa"/>
      </w:tblCellMar>
      <w:tblLook w:val="04A0" w:firstRow="1" w:lastRow="0" w:firstColumn="1" w:lastColumn="0" w:noHBand="0" w:noVBand="1"/>
    </w:tblPr>
    <w:tblGrid>
      <w:gridCol w:w="3686"/>
      <w:gridCol w:w="5600"/>
    </w:tblGrid>
    <w:tr w:rsidR="00D148F7" w:rsidRPr="006911BD" w14:paraId="116D008A" w14:textId="77777777" w:rsidTr="003F4E96">
      <w:trPr>
        <w:trHeight w:hRule="exact" w:val="1304"/>
      </w:trPr>
      <w:tc>
        <w:tcPr>
          <w:tcW w:w="3686" w:type="dxa"/>
          <w:tcBorders>
            <w:right w:val="single" w:sz="4" w:space="0" w:color="auto"/>
          </w:tcBorders>
          <w:shd w:val="clear" w:color="auto" w:fill="auto"/>
          <w:tcMar>
            <w:left w:w="0" w:type="dxa"/>
            <w:right w:w="0" w:type="dxa"/>
          </w:tcMar>
          <w:vAlign w:val="center"/>
        </w:tcPr>
        <w:p w14:paraId="7155FE20" w14:textId="77777777" w:rsidR="00D148F7" w:rsidRPr="006911BD" w:rsidRDefault="00D148F7" w:rsidP="00494E03">
          <w:pPr>
            <w:pStyle w:val="Topptekst"/>
            <w:rPr>
              <w:rFonts w:cs="Arial"/>
            </w:rPr>
          </w:pPr>
          <w:r w:rsidRPr="006911BD">
            <w:rPr>
              <w:rFonts w:cs="Arial"/>
              <w:noProof/>
              <w:lang w:eastAsia="nb-NO"/>
            </w:rPr>
            <w:drawing>
              <wp:inline distT="0" distB="0" distL="0" distR="0" wp14:anchorId="288D591F" wp14:editId="286A795B">
                <wp:extent cx="2081051" cy="790575"/>
                <wp:effectExtent l="0" t="0" r="0" b="0"/>
                <wp:docPr id="1" name="Bil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Bild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81051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00" w:type="dxa"/>
          <w:tcBorders>
            <w:left w:val="single" w:sz="4" w:space="0" w:color="auto"/>
          </w:tcBorders>
          <w:shd w:val="clear" w:color="auto" w:fill="auto"/>
          <w:tcMar>
            <w:left w:w="170" w:type="dxa"/>
            <w:right w:w="0" w:type="dxa"/>
          </w:tcMar>
          <w:vAlign w:val="center"/>
        </w:tcPr>
        <w:sdt>
          <w:sdtPr>
            <w:rPr>
              <w:rFonts w:ascii="Arial" w:hAnsi="Arial" w:cs="Arial"/>
              <w:caps/>
            </w:rPr>
            <w:tag w:val="cc_ByrådsavdelingName"/>
            <w:id w:val="563525725"/>
            <w:placeholder>
              <w:docPart w:val="DefaultPlaceholder_1082065158"/>
            </w:placeholder>
            <w:dataBinding w:prefixMappings="xmlns:gbs='http://www.software-innovation.no/growBusinessDocument'" w:xpath="/gbs:GrowBusinessDocument/gbs:ToOrgUnit.FromOtherContactsJOINEX.ToSource.Name[@gbs:key='563525725']" w:storeItemID="{00000000-0000-0000-0000-000000000000}"/>
            <w:text/>
          </w:sdtPr>
          <w:sdtEndPr/>
          <w:sdtContent>
            <w:p w14:paraId="0B0303E5" w14:textId="37D0A1A1" w:rsidR="00D148F7" w:rsidRPr="006911BD" w:rsidRDefault="00057C82" w:rsidP="004C4609">
              <w:pPr>
                <w:pStyle w:val="Ingenmellomrom"/>
                <w:rPr>
                  <w:rFonts w:ascii="Arial" w:hAnsi="Arial" w:cs="Arial"/>
                  <w:caps/>
                </w:rPr>
              </w:pPr>
              <w:r>
                <w:rPr>
                  <w:rFonts w:ascii="Arial" w:hAnsi="Arial" w:cs="Arial"/>
                  <w:caps/>
                </w:rPr>
                <w:t xml:space="preserve">Byrådsavdeling for </w:t>
              </w:r>
              <w:r w:rsidR="00332AAF">
                <w:rPr>
                  <w:rFonts w:ascii="Arial" w:hAnsi="Arial" w:cs="Arial"/>
                  <w:caps/>
                </w:rPr>
                <w:t xml:space="preserve"> eldre, </w:t>
              </w:r>
              <w:r>
                <w:rPr>
                  <w:rFonts w:ascii="Arial" w:hAnsi="Arial" w:cs="Arial"/>
                  <w:caps/>
                </w:rPr>
                <w:t>helse og omsorg</w:t>
              </w:r>
            </w:p>
          </w:sdtContent>
        </w:sdt>
        <w:sdt>
          <w:sdtPr>
            <w:rPr>
              <w:rFonts w:ascii="Arial" w:hAnsi="Arial" w:cs="Arial"/>
              <w:i/>
            </w:rPr>
            <w:tag w:val="cc_Virksomhet"/>
            <w:id w:val="247083518"/>
            <w:text/>
          </w:sdtPr>
          <w:sdtEndPr/>
          <w:sdtContent>
            <w:p w14:paraId="0DB91BD2" w14:textId="13FD2152" w:rsidR="00D148F7" w:rsidRPr="006911BD" w:rsidRDefault="00057C82" w:rsidP="004C4609">
              <w:pPr>
                <w:pStyle w:val="Ingenmellomrom"/>
                <w:rPr>
                  <w:rFonts w:ascii="Arial" w:hAnsi="Arial" w:cs="Arial"/>
                </w:rPr>
              </w:pPr>
              <w:r>
                <w:rPr>
                  <w:rFonts w:ascii="Arial" w:hAnsi="Arial" w:cs="Arial"/>
                  <w:i/>
                </w:rPr>
                <w:t>B</w:t>
              </w:r>
              <w:r w:rsidR="00332AAF">
                <w:rPr>
                  <w:rFonts w:ascii="Arial" w:hAnsi="Arial" w:cs="Arial"/>
                  <w:i/>
                </w:rPr>
                <w:t>E</w:t>
              </w:r>
              <w:r>
                <w:rPr>
                  <w:rFonts w:ascii="Arial" w:hAnsi="Arial" w:cs="Arial"/>
                  <w:i/>
                </w:rPr>
                <w:t>HO - Kommunaldirektørens stab</w:t>
              </w:r>
            </w:p>
          </w:sdtContent>
        </w:sdt>
      </w:tc>
    </w:tr>
    <w:tr w:rsidR="00D148F7" w:rsidRPr="006911BD" w14:paraId="2EB7610B" w14:textId="77777777" w:rsidTr="003F4E96">
      <w:trPr>
        <w:trHeight w:hRule="exact" w:val="567"/>
      </w:trPr>
      <w:sdt>
        <w:sdtPr>
          <w:rPr>
            <w:rFonts w:cs="Arial"/>
          </w:rPr>
          <w:id w:val="-406929957"/>
          <w:placeholder>
            <w:docPart w:val="DefaultPlaceholder_1082065158"/>
          </w:placeholder>
          <w:text/>
        </w:sdtPr>
        <w:sdtEndPr/>
        <w:sdtContent>
          <w:tc>
            <w:tcPr>
              <w:tcW w:w="3686" w:type="dxa"/>
              <w:shd w:val="clear" w:color="auto" w:fill="auto"/>
              <w:tcMar>
                <w:left w:w="0" w:type="dxa"/>
                <w:right w:w="0" w:type="dxa"/>
              </w:tcMar>
            </w:tcPr>
            <w:p w14:paraId="1DBA58EB" w14:textId="77777777" w:rsidR="00D148F7" w:rsidRPr="006911BD" w:rsidRDefault="007C30DB" w:rsidP="007C30DB">
              <w:pPr>
                <w:pStyle w:val="Topptekst"/>
                <w:rPr>
                  <w:rFonts w:cs="Arial"/>
                </w:rPr>
              </w:pPr>
              <w:r>
                <w:rPr>
                  <w:rFonts w:cs="Arial"/>
                </w:rPr>
                <w:t xml:space="preserve"> </w:t>
              </w:r>
            </w:p>
          </w:tc>
        </w:sdtContent>
      </w:sdt>
      <w:tc>
        <w:tcPr>
          <w:tcW w:w="5600" w:type="dxa"/>
          <w:shd w:val="clear" w:color="auto" w:fill="auto"/>
          <w:tcMar>
            <w:left w:w="0" w:type="dxa"/>
            <w:right w:w="0" w:type="dxa"/>
          </w:tcMar>
        </w:tcPr>
        <w:p w14:paraId="10F1FE59" w14:textId="77777777" w:rsidR="00D148F7" w:rsidRPr="006911BD" w:rsidRDefault="00D148F7" w:rsidP="00494E03">
          <w:pPr>
            <w:pStyle w:val="Topptekst"/>
            <w:rPr>
              <w:rFonts w:cs="Arial"/>
            </w:rPr>
          </w:pPr>
        </w:p>
      </w:tc>
    </w:tr>
  </w:tbl>
  <w:p w14:paraId="4C12AC20" w14:textId="77777777" w:rsidR="00D148F7" w:rsidRDefault="00D148F7" w:rsidP="00494E03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5D3590"/>
    <w:multiLevelType w:val="hybridMultilevel"/>
    <w:tmpl w:val="5D10A070"/>
    <w:lvl w:ilvl="0" w:tplc="EA22DF0C">
      <w:numFmt w:val="bullet"/>
      <w:lvlText w:val="-"/>
      <w:lvlJc w:val="left"/>
      <w:pPr>
        <w:ind w:left="405" w:hanging="360"/>
      </w:pPr>
      <w:rPr>
        <w:rFonts w:ascii="Calibri" w:eastAsia="Calibri" w:hAnsi="Calibri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3CBB118E"/>
    <w:multiLevelType w:val="hybridMultilevel"/>
    <w:tmpl w:val="302A01D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8A1603"/>
    <w:multiLevelType w:val="hybridMultilevel"/>
    <w:tmpl w:val="6AF47E00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5B4770F5"/>
    <w:multiLevelType w:val="hybridMultilevel"/>
    <w:tmpl w:val="CE040D1E"/>
    <w:lvl w:ilvl="0" w:tplc="1C24E6B2">
      <w:numFmt w:val="bullet"/>
      <w:lvlText w:val="-"/>
      <w:lvlJc w:val="left"/>
      <w:pPr>
        <w:ind w:left="405" w:hanging="360"/>
      </w:pPr>
      <w:rPr>
        <w:rFonts w:ascii="Calibri" w:eastAsia="Calibri" w:hAnsi="Calibri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6C8333A1"/>
    <w:multiLevelType w:val="hybridMultilevel"/>
    <w:tmpl w:val="C0A4FE2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352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B549C4"/>
    <w:multiLevelType w:val="hybridMultilevel"/>
    <w:tmpl w:val="AC560390"/>
    <w:lvl w:ilvl="0" w:tplc="6C9C2D5C">
      <w:numFmt w:val="bullet"/>
      <w:lvlText w:val="•"/>
      <w:lvlJc w:val="left"/>
      <w:pPr>
        <w:ind w:left="1068" w:hanging="360"/>
      </w:pPr>
      <w:rPr>
        <w:rFonts w:ascii="SymbolMT" w:eastAsiaTheme="minorHAnsi" w:hAnsi="SymbolMT" w:cs="SymbolMT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2003773451">
    <w:abstractNumId w:val="3"/>
  </w:num>
  <w:num w:numId="2" w16cid:durableId="1225948067">
    <w:abstractNumId w:val="0"/>
  </w:num>
  <w:num w:numId="3" w16cid:durableId="2060324919">
    <w:abstractNumId w:val="2"/>
  </w:num>
  <w:num w:numId="4" w16cid:durableId="1466965134">
    <w:abstractNumId w:val="5"/>
  </w:num>
  <w:num w:numId="5" w16cid:durableId="1017931173">
    <w:abstractNumId w:val="1"/>
  </w:num>
  <w:num w:numId="6" w16cid:durableId="8653658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7CA"/>
    <w:rsid w:val="00000ADD"/>
    <w:rsid w:val="000173D5"/>
    <w:rsid w:val="00026E38"/>
    <w:rsid w:val="000378DC"/>
    <w:rsid w:val="00057C82"/>
    <w:rsid w:val="0006780A"/>
    <w:rsid w:val="000A4921"/>
    <w:rsid w:val="000B376F"/>
    <w:rsid w:val="000F663A"/>
    <w:rsid w:val="00101993"/>
    <w:rsid w:val="00105E5E"/>
    <w:rsid w:val="00154C7A"/>
    <w:rsid w:val="001654C6"/>
    <w:rsid w:val="00190141"/>
    <w:rsid w:val="001B362E"/>
    <w:rsid w:val="001B6E68"/>
    <w:rsid w:val="001D45C2"/>
    <w:rsid w:val="001E6061"/>
    <w:rsid w:val="001E6B0A"/>
    <w:rsid w:val="001F7AF9"/>
    <w:rsid w:val="00203FE7"/>
    <w:rsid w:val="00212640"/>
    <w:rsid w:val="00242F56"/>
    <w:rsid w:val="00246DD9"/>
    <w:rsid w:val="002560D0"/>
    <w:rsid w:val="00260217"/>
    <w:rsid w:val="00260348"/>
    <w:rsid w:val="00280C5E"/>
    <w:rsid w:val="002B2092"/>
    <w:rsid w:val="002C6050"/>
    <w:rsid w:val="002D7C67"/>
    <w:rsid w:val="00312007"/>
    <w:rsid w:val="00314436"/>
    <w:rsid w:val="0033017C"/>
    <w:rsid w:val="00332AAF"/>
    <w:rsid w:val="0034275F"/>
    <w:rsid w:val="003761C9"/>
    <w:rsid w:val="003804BB"/>
    <w:rsid w:val="003B6F30"/>
    <w:rsid w:val="003F4E96"/>
    <w:rsid w:val="004038CE"/>
    <w:rsid w:val="0040396E"/>
    <w:rsid w:val="00405504"/>
    <w:rsid w:val="00461BC4"/>
    <w:rsid w:val="00494E03"/>
    <w:rsid w:val="004B6E1A"/>
    <w:rsid w:val="004C4609"/>
    <w:rsid w:val="004E00E4"/>
    <w:rsid w:val="004E6AB8"/>
    <w:rsid w:val="0055067A"/>
    <w:rsid w:val="005602F0"/>
    <w:rsid w:val="0056695A"/>
    <w:rsid w:val="00571781"/>
    <w:rsid w:val="005A349A"/>
    <w:rsid w:val="005B5C0C"/>
    <w:rsid w:val="005D77C3"/>
    <w:rsid w:val="005F2726"/>
    <w:rsid w:val="005F6683"/>
    <w:rsid w:val="006257DB"/>
    <w:rsid w:val="00627A6F"/>
    <w:rsid w:val="006325B5"/>
    <w:rsid w:val="00653730"/>
    <w:rsid w:val="00670657"/>
    <w:rsid w:val="00681310"/>
    <w:rsid w:val="00681952"/>
    <w:rsid w:val="00685620"/>
    <w:rsid w:val="006911BD"/>
    <w:rsid w:val="006A15F3"/>
    <w:rsid w:val="006A61E9"/>
    <w:rsid w:val="006C69F1"/>
    <w:rsid w:val="0073404E"/>
    <w:rsid w:val="007405DB"/>
    <w:rsid w:val="007640C1"/>
    <w:rsid w:val="00766E75"/>
    <w:rsid w:val="00794CDD"/>
    <w:rsid w:val="007958C7"/>
    <w:rsid w:val="007B0E92"/>
    <w:rsid w:val="007C30DB"/>
    <w:rsid w:val="007E0A3A"/>
    <w:rsid w:val="007E113E"/>
    <w:rsid w:val="00800CBE"/>
    <w:rsid w:val="008171F8"/>
    <w:rsid w:val="00853F64"/>
    <w:rsid w:val="008876C8"/>
    <w:rsid w:val="008926AA"/>
    <w:rsid w:val="00892991"/>
    <w:rsid w:val="00894CA4"/>
    <w:rsid w:val="008F60E5"/>
    <w:rsid w:val="009219CA"/>
    <w:rsid w:val="009262CD"/>
    <w:rsid w:val="00955826"/>
    <w:rsid w:val="009735A0"/>
    <w:rsid w:val="00973770"/>
    <w:rsid w:val="009A033A"/>
    <w:rsid w:val="009A3D42"/>
    <w:rsid w:val="009A51FC"/>
    <w:rsid w:val="009C306E"/>
    <w:rsid w:val="00A02087"/>
    <w:rsid w:val="00A16C09"/>
    <w:rsid w:val="00A62FC9"/>
    <w:rsid w:val="00AC3B30"/>
    <w:rsid w:val="00AE17CA"/>
    <w:rsid w:val="00B4271E"/>
    <w:rsid w:val="00B45A2B"/>
    <w:rsid w:val="00B47A72"/>
    <w:rsid w:val="00B51AC1"/>
    <w:rsid w:val="00B8156E"/>
    <w:rsid w:val="00BA36B9"/>
    <w:rsid w:val="00BA3725"/>
    <w:rsid w:val="00BA7F9B"/>
    <w:rsid w:val="00BB034B"/>
    <w:rsid w:val="00BC0BFF"/>
    <w:rsid w:val="00BD0835"/>
    <w:rsid w:val="00BD5E2E"/>
    <w:rsid w:val="00BE6F27"/>
    <w:rsid w:val="00C13AD1"/>
    <w:rsid w:val="00C32039"/>
    <w:rsid w:val="00C45F7D"/>
    <w:rsid w:val="00C54094"/>
    <w:rsid w:val="00C648A8"/>
    <w:rsid w:val="00C7014C"/>
    <w:rsid w:val="00C8032D"/>
    <w:rsid w:val="00C87AD3"/>
    <w:rsid w:val="00CD1697"/>
    <w:rsid w:val="00CE3291"/>
    <w:rsid w:val="00CF50A6"/>
    <w:rsid w:val="00D05D12"/>
    <w:rsid w:val="00D148F7"/>
    <w:rsid w:val="00D3260C"/>
    <w:rsid w:val="00D54DA3"/>
    <w:rsid w:val="00D602F9"/>
    <w:rsid w:val="00DA6EE0"/>
    <w:rsid w:val="00DC17D3"/>
    <w:rsid w:val="00DD33E4"/>
    <w:rsid w:val="00DF43D1"/>
    <w:rsid w:val="00E13CB1"/>
    <w:rsid w:val="00E57B00"/>
    <w:rsid w:val="00E600D6"/>
    <w:rsid w:val="00E8301D"/>
    <w:rsid w:val="00E94275"/>
    <w:rsid w:val="00EA12A1"/>
    <w:rsid w:val="00ED1E15"/>
    <w:rsid w:val="00ED52B8"/>
    <w:rsid w:val="00EF1303"/>
    <w:rsid w:val="00EF4E0E"/>
    <w:rsid w:val="00F201F9"/>
    <w:rsid w:val="00F70B0F"/>
    <w:rsid w:val="00FA152B"/>
    <w:rsid w:val="00FB4E05"/>
    <w:rsid w:val="00FD13BF"/>
    <w:rsid w:val="00FE2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E00F86"/>
  <w15:docId w15:val="{67CEBAD9-7277-4715-AFCE-E58F581C5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52B8"/>
    <w:pPr>
      <w:spacing w:after="0" w:line="240" w:lineRule="auto"/>
    </w:pPr>
    <w:rPr>
      <w:rFonts w:ascii="Arial" w:eastAsia="Calibri" w:hAnsi="Arial" w:cs="Times New Roman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494E03"/>
    <w:pPr>
      <w:keepNext/>
      <w:keepLines/>
      <w:spacing w:before="480" w:after="22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94E03"/>
    <w:pPr>
      <w:keepNext/>
      <w:keepLines/>
      <w:spacing w:before="220" w:after="220"/>
      <w:outlineLvl w:val="1"/>
    </w:pPr>
    <w:rPr>
      <w:rFonts w:eastAsiaTheme="majorEastAsia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653730"/>
    <w:pPr>
      <w:keepNext/>
      <w:keepLines/>
      <w:spacing w:before="220" w:after="220"/>
      <w:outlineLvl w:val="2"/>
    </w:pPr>
    <w:rPr>
      <w:rFonts w:eastAsiaTheme="majorEastAsia" w:cstheme="majorBidi"/>
      <w:b/>
      <w:bCs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B034B"/>
    <w:pPr>
      <w:keepNext/>
      <w:keepLines/>
      <w:spacing w:before="200"/>
      <w:outlineLvl w:val="3"/>
    </w:pPr>
    <w:rPr>
      <w:rFonts w:eastAsiaTheme="majorEastAsia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BB034B"/>
    <w:pPr>
      <w:keepNext/>
      <w:keepLines/>
      <w:spacing w:before="200"/>
      <w:outlineLvl w:val="4"/>
    </w:pPr>
    <w:rPr>
      <w:rFonts w:eastAsiaTheme="majorEastAsia" w:cstheme="majorBidi"/>
      <w:b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BB034B"/>
    <w:pPr>
      <w:keepNext/>
      <w:keepLines/>
      <w:spacing w:before="200"/>
      <w:outlineLvl w:val="5"/>
    </w:pPr>
    <w:rPr>
      <w:rFonts w:eastAsiaTheme="majorEastAsia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BB034B"/>
    <w:pPr>
      <w:keepNext/>
      <w:keepLines/>
      <w:spacing w:before="200"/>
      <w:outlineLvl w:val="6"/>
    </w:pPr>
    <w:rPr>
      <w:rFonts w:eastAsiaTheme="majorEastAsia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BB034B"/>
    <w:pPr>
      <w:keepNext/>
      <w:keepLines/>
      <w:spacing w:before="200"/>
      <w:outlineLvl w:val="7"/>
    </w:pPr>
    <w:rPr>
      <w:rFonts w:eastAsiaTheme="majorEastAsia" w:cstheme="majorBidi"/>
      <w:b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BB034B"/>
    <w:pPr>
      <w:keepNext/>
      <w:keepLines/>
      <w:spacing w:before="200"/>
      <w:outlineLvl w:val="8"/>
    </w:pPr>
    <w:rPr>
      <w:rFonts w:eastAsiaTheme="majorEastAsia" w:cstheme="majorBidi"/>
      <w:b/>
      <w:iCs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AE17CA"/>
    <w:rPr>
      <w:color w:val="80808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AE17CA"/>
    <w:rPr>
      <w:rFonts w:ascii="Tahoma" w:eastAsiaTheme="minorHAnsi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E17CA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AE17CA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AE17CA"/>
    <w:rPr>
      <w:rFonts w:ascii="Calibri" w:eastAsia="Calibri" w:hAnsi="Calibri" w:cs="Times New Roman"/>
    </w:rPr>
  </w:style>
  <w:style w:type="paragraph" w:styleId="Bunntekst">
    <w:name w:val="footer"/>
    <w:basedOn w:val="Normal"/>
    <w:link w:val="BunntekstTegn"/>
    <w:uiPriority w:val="99"/>
    <w:unhideWhenUsed/>
    <w:rsid w:val="00681952"/>
    <w:rPr>
      <w:sz w:val="18"/>
    </w:rPr>
  </w:style>
  <w:style w:type="character" w:customStyle="1" w:styleId="BunntekstTegn">
    <w:name w:val="Bunntekst Tegn"/>
    <w:basedOn w:val="Standardskriftforavsnitt"/>
    <w:link w:val="Bunntekst"/>
    <w:uiPriority w:val="99"/>
    <w:rsid w:val="00681952"/>
    <w:rPr>
      <w:rFonts w:ascii="Arial" w:eastAsia="Calibri" w:hAnsi="Arial" w:cs="Times New Roman"/>
      <w:sz w:val="18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494E03"/>
    <w:rPr>
      <w:rFonts w:ascii="Arial" w:eastAsiaTheme="majorEastAsia" w:hAnsi="Arial" w:cstheme="majorBidi"/>
      <w:b/>
      <w:bCs/>
      <w:sz w:val="28"/>
      <w:szCs w:val="28"/>
    </w:rPr>
  </w:style>
  <w:style w:type="table" w:styleId="Tabellrutenett">
    <w:name w:val="Table Grid"/>
    <w:basedOn w:val="Vanligtabell"/>
    <w:rsid w:val="00CE32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6021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/>
    </w:rPr>
  </w:style>
  <w:style w:type="paragraph" w:styleId="Ingenmellomrom">
    <w:name w:val="No Spacing"/>
    <w:uiPriority w:val="1"/>
    <w:rsid w:val="004C460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BB034B"/>
    <w:rPr>
      <w:rFonts w:ascii="Arial" w:eastAsiaTheme="majorEastAsia" w:hAnsi="Arial" w:cstheme="majorBidi"/>
      <w:b/>
      <w:bCs/>
      <w:iCs/>
    </w:rPr>
  </w:style>
  <w:style w:type="paragraph" w:styleId="Tittel">
    <w:name w:val="Title"/>
    <w:basedOn w:val="Normal"/>
    <w:next w:val="Normal"/>
    <w:link w:val="TittelTegn"/>
    <w:uiPriority w:val="8"/>
    <w:qFormat/>
    <w:rsid w:val="00494E03"/>
    <w:pPr>
      <w:keepNext/>
      <w:keepLines/>
      <w:spacing w:after="220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character" w:customStyle="1" w:styleId="TittelTegn">
    <w:name w:val="Tittel Tegn"/>
    <w:basedOn w:val="Standardskriftforavsnitt"/>
    <w:link w:val="Tittel"/>
    <w:uiPriority w:val="8"/>
    <w:rsid w:val="00ED52B8"/>
    <w:rPr>
      <w:rFonts w:ascii="Arial" w:eastAsiaTheme="majorEastAsia" w:hAnsi="Arial" w:cstheme="majorBidi"/>
      <w:b/>
      <w:spacing w:val="5"/>
      <w:kern w:val="28"/>
      <w:sz w:val="28"/>
      <w:szCs w:val="5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494E03"/>
    <w:rPr>
      <w:rFonts w:ascii="Arial" w:eastAsiaTheme="majorEastAsia" w:hAnsi="Arial" w:cstheme="majorBidi"/>
      <w:b/>
      <w:bCs/>
      <w:sz w:val="24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653730"/>
    <w:rPr>
      <w:rFonts w:ascii="Arial" w:eastAsiaTheme="majorEastAsia" w:hAnsi="Arial" w:cstheme="majorBidi"/>
      <w:b/>
      <w:bCs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BB034B"/>
    <w:rPr>
      <w:rFonts w:ascii="Arial" w:eastAsiaTheme="majorEastAsia" w:hAnsi="Arial" w:cstheme="majorBidi"/>
      <w:b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BB034B"/>
    <w:rPr>
      <w:rFonts w:ascii="Arial" w:eastAsiaTheme="majorEastAsia" w:hAnsi="Arial" w:cstheme="majorBidi"/>
      <w:b/>
      <w:iCs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BB034B"/>
    <w:rPr>
      <w:rFonts w:ascii="Arial" w:eastAsiaTheme="majorEastAsia" w:hAnsi="Arial" w:cstheme="majorBidi"/>
      <w:b/>
      <w:iCs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BB034B"/>
    <w:rPr>
      <w:rFonts w:ascii="Arial" w:eastAsiaTheme="majorEastAsia" w:hAnsi="Arial" w:cstheme="majorBidi"/>
      <w:b/>
      <w:szCs w:val="20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BB034B"/>
    <w:rPr>
      <w:rFonts w:ascii="Arial" w:eastAsiaTheme="majorEastAsia" w:hAnsi="Arial" w:cstheme="majorBidi"/>
      <w:b/>
      <w:iCs/>
      <w:szCs w:val="20"/>
    </w:rPr>
  </w:style>
  <w:style w:type="paragraph" w:styleId="Listeavsnitt">
    <w:name w:val="List Paragraph"/>
    <w:basedOn w:val="Normal"/>
    <w:uiPriority w:val="34"/>
    <w:rsid w:val="009C30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725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bk360.adm.bgo/biz/v2-pbr/docprod/templates/bk%20brevmal%20standard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206515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33B67EB-8876-48BB-B3DF-04172CFC5878}"/>
      </w:docPartPr>
      <w:docPartBody>
        <w:p w:rsidR="00103F3F" w:rsidRDefault="007051EE">
          <w:r w:rsidRPr="00B00A2C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DefaultPlaceholder_108206516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5B014F7-9170-40C4-B471-E56161228B2D}"/>
      </w:docPartPr>
      <w:docPartBody>
        <w:p w:rsidR="00103F3F" w:rsidRDefault="007051EE">
          <w:r w:rsidRPr="00B00A2C">
            <w:rPr>
              <w:rStyle w:val="Plassholdertekst"/>
            </w:rPr>
            <w:t>Klikk her for å skrive inn en dato.</w:t>
          </w:r>
        </w:p>
      </w:docPartBody>
    </w:docPart>
    <w:docPart>
      <w:docPartPr>
        <w:name w:val="D9C0C9A7E0AB4B7F97E1BE4C067E79E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09C71CF-C3F1-421F-AD7C-1E4CC7CB3BBE}"/>
      </w:docPartPr>
      <w:docPartBody>
        <w:p w:rsidR="00ED580F" w:rsidRDefault="00423B25" w:rsidP="00423B25">
          <w:pPr>
            <w:pStyle w:val="D9C0C9A7E0AB4B7F97E1BE4C067E79E1"/>
          </w:pPr>
          <w:r w:rsidRPr="00B00A2C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CE1DCED503FC43B9B636647D2F0F4C1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9F64D0E-2776-476A-AA82-51C681C048F8}"/>
      </w:docPartPr>
      <w:docPartBody>
        <w:p w:rsidR="003E5AD6" w:rsidRDefault="003E5AD6" w:rsidP="003E5AD6">
          <w:pPr>
            <w:pStyle w:val="CE1DCED503FC43B9B636647D2F0F4C19"/>
          </w:pPr>
          <w:r w:rsidRPr="00B00A2C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69605045351C486B9EB1D18543688A5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7110282-ABAB-4353-A2BB-DFB4339CBD8C}"/>
      </w:docPartPr>
      <w:docPartBody>
        <w:p w:rsidR="00AD6A26" w:rsidRDefault="000638CE" w:rsidP="000638CE">
          <w:pPr>
            <w:pStyle w:val="69605045351C486B9EB1D18543688A5D"/>
          </w:pPr>
          <w:r w:rsidRPr="00B00A2C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5BF4FAAE7B4E4AB8A401138D0FF6D1E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5563623-0EF4-4E9F-82EA-E31C349EA0F9}"/>
      </w:docPartPr>
      <w:docPartBody>
        <w:p w:rsidR="00170EC5" w:rsidRDefault="00492C7D">
          <w:r w:rsidRPr="00635228">
            <w:rPr>
              <w:rStyle w:val="Plassholdertekst"/>
            </w:rPr>
            <w:t xml:space="preserve"> </w:t>
          </w:r>
        </w:p>
      </w:docPartBody>
    </w:docPart>
    <w:docPart>
      <w:docPartPr>
        <w:name w:val="427EE07D57DF49C2AA771DB528DDFF5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A9BB262-6B3C-4F13-BD9F-FF19D699F056}"/>
      </w:docPartPr>
      <w:docPartBody>
        <w:p w:rsidR="006F05DD" w:rsidRDefault="00170EC5" w:rsidP="00170EC5">
          <w:pPr>
            <w:pStyle w:val="427EE07D57DF49C2AA771DB528DDFF51"/>
          </w:pPr>
          <w:r w:rsidRPr="00B00A2C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7E114B1F5A1E49548819EE443E4F11C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6D45151-5982-4B3A-B06C-8C2C2A1FDBBB}"/>
      </w:docPartPr>
      <w:docPartBody>
        <w:p w:rsidR="006F05DD" w:rsidRDefault="00170EC5" w:rsidP="00170EC5">
          <w:pPr>
            <w:pStyle w:val="7E114B1F5A1E49548819EE443E4F11C5"/>
          </w:pPr>
          <w:r w:rsidRPr="003972E5">
            <w:rPr>
              <w:rStyle w:val="Plassholdertekst"/>
            </w:rPr>
            <w:t xml:space="preserve"> </w:t>
          </w:r>
        </w:p>
      </w:docPartBody>
    </w:docPart>
    <w:docPart>
      <w:docPartPr>
        <w:name w:val="F9765F67E9BE40A1A6D736D598A0762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F163A38-580F-436C-B7C0-C16C9DC30AE2}"/>
      </w:docPartPr>
      <w:docPartBody>
        <w:p w:rsidR="006F05DD" w:rsidRDefault="00170EC5" w:rsidP="00170EC5">
          <w:pPr>
            <w:pStyle w:val="F9765F67E9BE40A1A6D736D598A07623"/>
          </w:pPr>
          <w:r w:rsidRPr="00B00A2C">
            <w:rPr>
              <w:rStyle w:val="Plassholdertekst"/>
            </w:rPr>
            <w:t>Klikk her for å skrive inn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mbolM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051EE"/>
    <w:rsid w:val="00061800"/>
    <w:rsid w:val="000638CE"/>
    <w:rsid w:val="000C3163"/>
    <w:rsid w:val="00103F3F"/>
    <w:rsid w:val="001654BF"/>
    <w:rsid w:val="00170EC5"/>
    <w:rsid w:val="001B1729"/>
    <w:rsid w:val="0021382B"/>
    <w:rsid w:val="002736D6"/>
    <w:rsid w:val="003E5AD6"/>
    <w:rsid w:val="00423B25"/>
    <w:rsid w:val="004832BE"/>
    <w:rsid w:val="00487D79"/>
    <w:rsid w:val="00492C7D"/>
    <w:rsid w:val="00517BCF"/>
    <w:rsid w:val="00606F64"/>
    <w:rsid w:val="0066542A"/>
    <w:rsid w:val="006F05DD"/>
    <w:rsid w:val="007051EE"/>
    <w:rsid w:val="00714CFD"/>
    <w:rsid w:val="008C090D"/>
    <w:rsid w:val="00922F1F"/>
    <w:rsid w:val="00A41D2C"/>
    <w:rsid w:val="00A52FD6"/>
    <w:rsid w:val="00AB4623"/>
    <w:rsid w:val="00AD6A26"/>
    <w:rsid w:val="00B0717B"/>
    <w:rsid w:val="00B4445F"/>
    <w:rsid w:val="00DC3B74"/>
    <w:rsid w:val="00E21871"/>
    <w:rsid w:val="00E324BF"/>
    <w:rsid w:val="00E653B5"/>
    <w:rsid w:val="00ED580F"/>
    <w:rsid w:val="00F72BF7"/>
    <w:rsid w:val="00FA03DC"/>
    <w:rsid w:val="00FC6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170EC5"/>
  </w:style>
  <w:style w:type="paragraph" w:customStyle="1" w:styleId="D9C0C9A7E0AB4B7F97E1BE4C067E79E1">
    <w:name w:val="D9C0C9A7E0AB4B7F97E1BE4C067E79E1"/>
    <w:rsid w:val="00423B25"/>
  </w:style>
  <w:style w:type="paragraph" w:customStyle="1" w:styleId="CE1DCED503FC43B9B636647D2F0F4C19">
    <w:name w:val="CE1DCED503FC43B9B636647D2F0F4C19"/>
    <w:rsid w:val="003E5AD6"/>
  </w:style>
  <w:style w:type="paragraph" w:customStyle="1" w:styleId="69605045351C486B9EB1D18543688A5D">
    <w:name w:val="69605045351C486B9EB1D18543688A5D"/>
    <w:rsid w:val="000638CE"/>
  </w:style>
  <w:style w:type="paragraph" w:customStyle="1" w:styleId="427EE07D57DF49C2AA771DB528DDFF51">
    <w:name w:val="427EE07D57DF49C2AA771DB528DDFF51"/>
    <w:rsid w:val="00170EC5"/>
    <w:pPr>
      <w:spacing w:after="160" w:line="259" w:lineRule="auto"/>
    </w:pPr>
  </w:style>
  <w:style w:type="paragraph" w:customStyle="1" w:styleId="7E114B1F5A1E49548819EE443E4F11C5">
    <w:name w:val="7E114B1F5A1E49548819EE443E4F11C5"/>
    <w:rsid w:val="00170EC5"/>
    <w:pPr>
      <w:spacing w:after="160" w:line="259" w:lineRule="auto"/>
    </w:pPr>
  </w:style>
  <w:style w:type="paragraph" w:customStyle="1" w:styleId="F9765F67E9BE40A1A6D736D598A07623">
    <w:name w:val="F9765F67E9BE40A1A6D736D598A07623"/>
    <w:rsid w:val="00170EC5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bs:GrowBusinessDocument xmlns:gbs="http://www.software-innovation.no/growBusinessDocument" gbs:officeVersion="2007" gbs:sourceId="5306426" gbs:entity="Document" gbs:templateDesignerVersion="3.1 F">
  <gbs:ToReceivers.Name gbs:loadFromGrowBusiness="OnEdit" gbs:saveInGrowBusiness="False" gbs:connected="true" gbs:recno="" gbs:entity="" gbs:datatype="string" gbs:key="10000" gbs:removeContentControl="0" gbs:dispatchrecipient="true">Til foresatte</gbs:ToReceivers.Name>
  <gbs:ToReceivers.Address gbs:loadFromGrowBusiness="OnEdit" gbs:saveInGrowBusiness="False" gbs:connected="true" gbs:recno="" gbs:entity="" gbs:datatype="string" gbs:key="10001" gbs:removeContentControl="0" gbs:dispatchrecipient="true">
  </gbs:ToReceivers.Address>
  <gbs:ToReceivers.Zip gbs:loadFromGrowBusiness="OnEdit" gbs:saveInGrowBusiness="False" gbs:connected="true" gbs:recno="" gbs:entity="" gbs:datatype="string" gbs:key="10002" gbs:removeContentControl="0" gbs:dispatchrecipient="true">
  </gbs:ToReceivers.Zip>
  <gbs:DocumentNumber gbs:loadFromGrowBusiness="OnEdit" gbs:saveInGrowBusiness="False" gbs:connected="true" gbs:recno="" gbs:entity="" gbs:datatype="string" gbs:key="10003" gbs:removeContentControl="0">2022/02255-75</gbs:DocumentNumber>
  <gbs:OurRef.Name gbs:loadFromGrowBusiness="OnEdit" gbs:saveInGrowBusiness="False" gbs:connected="true" gbs:recno="" gbs:entity="" gbs:datatype="string" gbs:key="10004" gbs:removeContentControl="0">Marit Hagevik</gbs:OurRef.Name>
  <gbs:DocumentDate gbs:loadFromGrowBusiness="OnEdit" gbs:saveInGrowBusiness="True" gbs:connected="true" gbs:recno="" gbs:entity="" gbs:datatype="date" gbs:key="10005" gbs:removeContentControl="0">2024-04-22T00:00:00</gbs:DocumentDate>
  <gbs:ToAuthorization gbs:loadFromGrowBusiness="OnEdit" gbs:saveInGrowBusiness="False" gbs:connected="true" gbs:recno="" gbs:entity="" gbs:datatype="string" gbs:key="10006" gbs:removeContentControl="0" gbs:label="Unntatt offentlighet:">
  </gbs:ToAuthorization>
  <gbs:Lists>
    <gbs:SingleLines>
      <gbs:ToCopyReceivers gbs:name="KopimottakerlisteSL" gbs:removeList="False" gbs:row-separator=", " gbs:field-separator=" - " gbs:loadFromGrowBusiness="OnProduce" gbs:saveInGrowBusiness="False" gbs:removeContentControl="0">
        <gbs:DisplayField gbs:key="10007">
        </gbs:DisplayField>
        <gbs:ToCopyReceivers.Name/>
        <gbs:ToCopyReceivers.Name2/>
      </gbs:ToCopyReceivers>
    </gbs:SingleLines>
  </gbs:Lists>
  <gbs:UnofficialTitle gbs:loadFromGrowBusiness="OnEdit" gbs:saveInGrowBusiness="True" gbs:connected="true" gbs:recno="" gbs:entity="" gbs:datatype="string" gbs:key="10008" gbs:removeContentControl="0">SOMMERLEIRENE 2024 – Informasjon til foreldre</gbs:UnofficialTitle>
  <gbs:ReferenceNo gbs:loadFromGrowBusiness="OnProduce" gbs:saveInGrowBusiness="False" gbs:connected="true" gbs:recno="" gbs:entity="" gbs:datatype="string" gbs:key="10009">
  </gbs:ReferenceNo>
  <gbs:ToOrgUnit.StructureNumber gbs:loadFromGrowBusiness="OnProduce" gbs:saveInGrowBusiness="False" gbs:connected="true" gbs:recno="" gbs:entity="" gbs:datatype="string" gbs:key="">506M200033M200049M442573M</gbs:ToOrgUnit.StructureNumber>
</gbs:GrowBusinessDocument>
</file>

<file path=customXml/itemProps1.xml><?xml version="1.0" encoding="utf-8"?>
<ds:datastoreItem xmlns:ds="http://schemas.openxmlformats.org/officeDocument/2006/customXml" ds:itemID="{857C32D4-7B89-4A79-8321-A8F809C02387}">
  <ds:schemaRefs>
    <ds:schemaRef ds:uri="http://www.software-innovation.no/growBusinessDocument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bk%20brevmal%20standard</Template>
  <TotalTime>3</TotalTime>
  <Pages>3</Pages>
  <Words>346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Bergen kommune</Company>
  <LinksUpToDate>false</LinksUpToDate>
  <CharactersWithSpaces>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Marit Hagevik</dc:creator>
  <cp:lastModifiedBy>Eikeskog, Marit</cp:lastModifiedBy>
  <cp:revision>4</cp:revision>
  <dcterms:created xsi:type="dcterms:W3CDTF">2024-04-23T11:28:00Z</dcterms:created>
  <dcterms:modified xsi:type="dcterms:W3CDTF">2024-04-26T06:15:00Z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FilePath">
    <vt:lpwstr>c:\windows\system32\inetsrv\bk brevmal standard.dotm</vt:lpwstr>
  </property>
  <property fmtid="{D5CDD505-2E9C-101B-9397-08002B2CF9AE}" pid="3" name="filePathOneNote">
    <vt:lpwstr>
    </vt:lpwstr>
  </property>
  <property fmtid="{D5CDD505-2E9C-101B-9397-08002B2CF9AE}" pid="4" name="comment">
    <vt:lpwstr>Sommerleirene 2023</vt:lpwstr>
  </property>
  <property fmtid="{D5CDD505-2E9C-101B-9397-08002B2CF9AE}" pid="5" name="sourceId">
    <vt:lpwstr>{0(8)}</vt:lpwstr>
  </property>
  <property fmtid="{D5CDD505-2E9C-101B-9397-08002B2CF9AE}" pid="6" name="module">
    <vt:lpwstr>{0(9)}</vt:lpwstr>
  </property>
  <property fmtid="{D5CDD505-2E9C-101B-9397-08002B2CF9AE}" pid="7" name="customParams">
    <vt:lpwstr>
    </vt:lpwstr>
  </property>
  <property fmtid="{D5CDD505-2E9C-101B-9397-08002B2CF9AE}" pid="8" name="server">
    <vt:lpwstr>bk360.adm.bgo</vt:lpwstr>
  </property>
  <property fmtid="{D5CDD505-2E9C-101B-9397-08002B2CF9AE}" pid="9" name="externalUser">
    <vt:lpwstr>
    </vt:lpwstr>
  </property>
  <property fmtid="{D5CDD505-2E9C-101B-9397-08002B2CF9AE}" pid="10" name="option">
    <vt:lpwstr>true</vt:lpwstr>
  </property>
  <property fmtid="{D5CDD505-2E9C-101B-9397-08002B2CF9AE}" pid="11" name="sipTrackRevision">
    <vt:lpwstr>false</vt:lpwstr>
  </property>
  <property fmtid="{D5CDD505-2E9C-101B-9397-08002B2CF9AE}" pid="12" name="docId">
    <vt:lpwstr>5306426</vt:lpwstr>
  </property>
  <property fmtid="{D5CDD505-2E9C-101B-9397-08002B2CF9AE}" pid="13" name="verId">
    <vt:lpwstr>4762871</vt:lpwstr>
  </property>
  <property fmtid="{D5CDD505-2E9C-101B-9397-08002B2CF9AE}" pid="14" name="templateId">
    <vt:lpwstr>200022</vt:lpwstr>
  </property>
  <property fmtid="{D5CDD505-2E9C-101B-9397-08002B2CF9AE}" pid="15" name="createdBy">
    <vt:lpwstr>Marit Hagevik</vt:lpwstr>
  </property>
  <property fmtid="{D5CDD505-2E9C-101B-9397-08002B2CF9AE}" pid="16" name="modifiedBy">
    <vt:lpwstr>Frank Ivar Iversen</vt:lpwstr>
  </property>
  <property fmtid="{D5CDD505-2E9C-101B-9397-08002B2CF9AE}" pid="17" name="serverName">
    <vt:lpwstr>
    </vt:lpwstr>
  </property>
  <property fmtid="{D5CDD505-2E9C-101B-9397-08002B2CF9AE}" pid="18" name="protocol">
    <vt:lpwstr>
    </vt:lpwstr>
  </property>
  <property fmtid="{D5CDD505-2E9C-101B-9397-08002B2CF9AE}" pid="19" name="site">
    <vt:lpwstr>
    </vt:lpwstr>
  </property>
  <property fmtid="{D5CDD505-2E9C-101B-9397-08002B2CF9AE}" pid="20" name="fileId">
    <vt:lpwstr>7746238</vt:lpwstr>
  </property>
  <property fmtid="{D5CDD505-2E9C-101B-9397-08002B2CF9AE}" pid="21" name="currentVerId">
    <vt:lpwstr>4762871</vt:lpwstr>
  </property>
  <property fmtid="{D5CDD505-2E9C-101B-9397-08002B2CF9AE}" pid="22" name="fileName">
    <vt:lpwstr>2022_02255-75 Sommerleirene 2023 – Informasjon til de foresatte 7746238_4762871_0.DOCX</vt:lpwstr>
  </property>
  <property fmtid="{D5CDD505-2E9C-101B-9397-08002B2CF9AE}" pid="23" name="filePath">
    <vt:lpwstr>
    </vt:lpwstr>
  </property>
  <property fmtid="{D5CDD505-2E9C-101B-9397-08002B2CF9AE}" pid="24" name="Operation">
    <vt:lpwstr>CheckoutFile</vt:lpwstr>
  </property>
</Properties>
</file>